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3D3F6" w14:textId="77777777" w:rsidR="006947CD" w:rsidRDefault="006947CD" w:rsidP="006947CD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71A7">
        <w:rPr>
          <w:rFonts w:ascii="TH SarabunPSK" w:hAnsi="TH SarabunPSK" w:cs="TH SarabunPSK"/>
          <w:b/>
          <w:bCs/>
          <w:sz w:val="40"/>
          <w:szCs w:val="40"/>
          <w:cs/>
        </w:rPr>
        <w:t xml:space="preserve">แบบแสดงความคิดเห็นสาธารณะร่างประกาศ กสทช. </w:t>
      </w:r>
    </w:p>
    <w:p w14:paraId="70B7433B" w14:textId="77777777" w:rsidR="006947CD" w:rsidRPr="008271A7" w:rsidRDefault="006947CD" w:rsidP="006947CD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71A7">
        <w:rPr>
          <w:rFonts w:ascii="TH SarabunPSK" w:hAnsi="TH SarabunPSK" w:cs="TH SarabunPSK"/>
          <w:b/>
          <w:bCs/>
          <w:sz w:val="40"/>
          <w:szCs w:val="40"/>
          <w:cs/>
        </w:rPr>
        <w:t>เรื่อง การทดสอบมาตรฐานทางเทคนิคของเครื่องส่งวิทยุกระจายเสียงระบบเอฟเอ็ม กำลังส่งต่ำ</w:t>
      </w:r>
    </w:p>
    <w:p w14:paraId="419B177C" w14:textId="77777777" w:rsidR="006947CD" w:rsidRDefault="006947CD" w:rsidP="006947CD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</w:p>
    <w:p w14:paraId="75E0C862" w14:textId="77777777" w:rsidR="006947CD" w:rsidRPr="00B821C7" w:rsidRDefault="006947CD" w:rsidP="006947CD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</w:p>
    <w:p w14:paraId="4B745DB9" w14:textId="77777777" w:rsidR="006947CD" w:rsidRDefault="006947CD" w:rsidP="006947CD">
      <w:pPr>
        <w:tabs>
          <w:tab w:val="left" w:pos="510"/>
          <w:tab w:val="left" w:pos="1021"/>
          <w:tab w:val="left" w:pos="1644"/>
        </w:tabs>
        <w:spacing w:before="240" w:after="24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  <w:r w:rsidRPr="00D97488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ข้อมูลผู้แสดงความคิดเห็น</w:t>
      </w:r>
    </w:p>
    <w:p w14:paraId="4A3C6171" w14:textId="77777777" w:rsidR="006947CD" w:rsidRDefault="006947CD" w:rsidP="006947CD">
      <w:pPr>
        <w:tabs>
          <w:tab w:val="left" w:pos="510"/>
          <w:tab w:val="left" w:pos="1021"/>
          <w:tab w:val="left" w:pos="1644"/>
        </w:tabs>
        <w:spacing w:before="240" w:after="24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93D089" wp14:editId="1FB410DB">
                <wp:simplePos x="0" y="0"/>
                <wp:positionH relativeFrom="column">
                  <wp:posOffset>555977</wp:posOffset>
                </wp:positionH>
                <wp:positionV relativeFrom="paragraph">
                  <wp:posOffset>197068</wp:posOffset>
                </wp:positionV>
                <wp:extent cx="5724610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6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2B7CE6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8pt,15.5pt" to="494.5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" strokecolor="black [3213]"/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ชื่อ-นามสกุล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097300B9" w14:textId="77777777" w:rsidR="006947CD" w:rsidRDefault="006947CD" w:rsidP="006947CD">
      <w:pPr>
        <w:tabs>
          <w:tab w:val="left" w:pos="510"/>
          <w:tab w:val="left" w:pos="1021"/>
          <w:tab w:val="left" w:pos="1644"/>
        </w:tabs>
        <w:spacing w:before="240" w:after="24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F7696A" wp14:editId="0393E8C5">
                <wp:simplePos x="0" y="0"/>
                <wp:positionH relativeFrom="column">
                  <wp:posOffset>590095</wp:posOffset>
                </wp:positionH>
                <wp:positionV relativeFrom="paragraph">
                  <wp:posOffset>192329</wp:posOffset>
                </wp:positionV>
                <wp:extent cx="5690491" cy="0"/>
                <wp:effectExtent l="0" t="0" r="2476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04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08CB7E" id="Straight Connector 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6.45pt,15.15pt" to="494.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" strokecolor="black [3213]"/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ชื่อหน่วยงาน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1BEF766D" w14:textId="77777777" w:rsidR="006947CD" w:rsidRDefault="006947CD" w:rsidP="006947CD">
      <w:pPr>
        <w:tabs>
          <w:tab w:val="left" w:pos="510"/>
          <w:tab w:val="left" w:pos="1021"/>
          <w:tab w:val="left" w:pos="1644"/>
        </w:tabs>
        <w:spacing w:before="240" w:after="24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557833" wp14:editId="55F123ED">
                <wp:simplePos x="0" y="0"/>
                <wp:positionH relativeFrom="column">
                  <wp:posOffset>347929</wp:posOffset>
                </wp:positionH>
                <wp:positionV relativeFrom="paragraph">
                  <wp:posOffset>184404</wp:posOffset>
                </wp:positionV>
                <wp:extent cx="5930037" cy="0"/>
                <wp:effectExtent l="0" t="0" r="3302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003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8FFA50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.4pt,14.5pt" to="494.3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" strokecolor="black [3213]"/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137552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 </w:t>
      </w:r>
    </w:p>
    <w:p w14:paraId="4C9EF66F" w14:textId="77777777" w:rsidR="006947CD" w:rsidRPr="00D97488" w:rsidRDefault="006947CD" w:rsidP="006947CD">
      <w:pPr>
        <w:tabs>
          <w:tab w:val="left" w:pos="510"/>
          <w:tab w:val="left" w:pos="1021"/>
          <w:tab w:val="left" w:pos="1644"/>
        </w:tabs>
        <w:spacing w:before="240" w:after="24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FC2E6A" wp14:editId="4B8D60E3">
                <wp:simplePos x="0" y="0"/>
                <wp:positionH relativeFrom="column">
                  <wp:posOffset>267462</wp:posOffset>
                </wp:positionH>
                <wp:positionV relativeFrom="paragraph">
                  <wp:posOffset>171094</wp:posOffset>
                </wp:positionV>
                <wp:extent cx="6010504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50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1918FE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05pt,13.45pt" to="494.3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" strokecolor="black [3213]"/>
            </w:pict>
          </mc:Fallback>
        </mc:AlternateContent>
      </w:r>
      <w:r>
        <w:rPr>
          <w:rFonts w:ascii="TH SarabunPSK" w:hAnsi="TH SarabunPSK" w:cs="TH SarabunPSK"/>
          <w:b/>
          <w:bCs/>
          <w:sz w:val="32"/>
          <w:szCs w:val="32"/>
        </w:rPr>
        <w:t>E-mail:</w:t>
      </w:r>
    </w:p>
    <w:p w14:paraId="0960DB11" w14:textId="77777777" w:rsidR="006947CD" w:rsidRDefault="006947CD" w:rsidP="006947CD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</w:p>
    <w:p w14:paraId="63C0CD60" w14:textId="77777777" w:rsidR="006947CD" w:rsidRDefault="006947CD" w:rsidP="006947CD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  <w:r w:rsidRPr="008271A7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CAD024" wp14:editId="254FD9C6">
                <wp:simplePos x="0" y="0"/>
                <wp:positionH relativeFrom="column">
                  <wp:posOffset>-148590</wp:posOffset>
                </wp:positionH>
                <wp:positionV relativeFrom="paragraph">
                  <wp:posOffset>425450</wp:posOffset>
                </wp:positionV>
                <wp:extent cx="6427470" cy="1404620"/>
                <wp:effectExtent l="19050" t="19050" r="30480" b="412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74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69916" w14:textId="506DE8AA" w:rsidR="006947CD" w:rsidRPr="008271A7" w:rsidRDefault="006947CD" w:rsidP="006947CD">
                            <w:pPr>
                              <w:jc w:val="center"/>
                              <w:rPr>
                                <w:rFonts w:ascii="Segoe UI Symbol" w:hAnsi="Segoe UI Symbol" w:cs="Segoe UI Symbo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271A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วิธีการส่งแบบแสดงความคิดเห็น</w:t>
                            </w:r>
                            <w:r w:rsidRPr="007437D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437DA" w:rsidRPr="007437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 ธันวาคม 2564</w:t>
                            </w:r>
                            <w:r w:rsidR="007437DA" w:rsidRPr="007437D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– </w:t>
                            </w:r>
                            <w:r w:rsidR="007437DA" w:rsidRPr="007437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4 มกราคม </w:t>
                            </w:r>
                            <w:r w:rsidR="007437DA" w:rsidRPr="007437D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2565</w:t>
                            </w:r>
                            <w:r w:rsidRPr="007437D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437D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เวลา </w:t>
                            </w:r>
                            <w:r w:rsidRPr="007437D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16.30 </w:t>
                            </w:r>
                            <w:r w:rsidRPr="008271A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น. (เลือกวิธีใดวิธีหนึ่ง) ดังนี้</w:t>
                            </w:r>
                          </w:p>
                          <w:p w14:paraId="1C0B8E2D" w14:textId="6BF38A0A" w:rsidR="006947CD" w:rsidRDefault="006947CD" w:rsidP="006947CD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</w:rPr>
                              <w:tab/>
                            </w:r>
                            <w:r w:rsidRPr="00137552">
                              <w:rPr>
                                <w:rFonts w:ascii="Segoe UI Symbol" w:hAnsi="Segoe UI Symbol" w:cs="Segoe UI Symbol"/>
                                <w:sz w:val="32"/>
                                <w:szCs w:val="32"/>
                              </w:rPr>
                              <w:t>❖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ทาง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E-Mail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: bc_approval@nbtc.go.th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โดยการตั้งชื่อเรื่อง 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Subject)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: “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แสดงความคิดเห็นเกี่ยวกับ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ร่างประกาศ กสทช. จำนวน 2 ฉบับ”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903982B" w14:textId="029E7590" w:rsidR="007437DA" w:rsidRPr="00137552" w:rsidRDefault="007437DA" w:rsidP="006947CD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7437DA">
                              <w:rPr>
                                <w:rFonts w:ascii="Segoe UI Symbol" w:hAnsi="Segoe UI Symbol" w:cs="Segoe UI Symbol"/>
                                <w:sz w:val="32"/>
                                <w:szCs w:val="32"/>
                              </w:rPr>
                              <w:t>❖</w:t>
                            </w:r>
                            <w:r w:rsidRPr="007437D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437D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นำส่งด้วยตนเอง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ณ สำนักรับรองมาตรฐานวิศวกรรมในกิจการกระจายเสียงและโทรทัศน์</w:t>
                            </w:r>
                            <w:r w:rsidRPr="00EF773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: รส. สำนักงาน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กสทช. ชั้น 1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อาคารมนริริน เลขที่ 60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ถนนพหลโยธิน ซอย 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 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ซอยสายลม) แขวงสามเสนใน 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เขตพญาไท กรุงเทพฯ 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10400</w:t>
                            </w:r>
                          </w:p>
                          <w:p w14:paraId="025A1C22" w14:textId="1F392B84" w:rsidR="006947CD" w:rsidRPr="00137552" w:rsidRDefault="006947CD" w:rsidP="006947CD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137552">
                              <w:rPr>
                                <w:rFonts w:ascii="Segoe UI Symbol" w:hAnsi="Segoe UI Symbol" w:cs="Segoe UI Symbol"/>
                                <w:sz w:val="32"/>
                                <w:szCs w:val="32"/>
                              </w:rPr>
                              <w:t>❖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ไปรษณีย์ลงทะเบียน (โดยจะถือเอาวันที่ไปรษณีย์ลงทะเบียนได้ประทับตรารับจดหมาย)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ที่อยู่ “สำนักงาน กสทช. (สำนักรับรองมาตรฐานวิศวกรรมในกิจการกระจายเสียงและโทรทัศน์ (รส.))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เลขที่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87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ถนนพหลโยธิน ซอย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 (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สายลม) พญาไท กรุงเทพมหานคร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10400”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วงเล็บมุมซองว่า “แสดงความคิดเห็นเกี่ยวกับร่างประกาศ กสทช.</w:t>
                            </w:r>
                            <w:r w:rsidR="007437D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จำนวน 2 ฉบับ”</w:t>
                            </w:r>
                          </w:p>
                          <w:p w14:paraId="55F5F847" w14:textId="77777777" w:rsidR="006947CD" w:rsidRDefault="006947CD" w:rsidP="006947C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84290EA" w14:textId="77777777" w:rsidR="006947CD" w:rsidRDefault="006947CD" w:rsidP="006947C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0CBE38AD" w14:textId="77777777" w:rsidR="006947CD" w:rsidRDefault="006947CD" w:rsidP="006947C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8910C40" w14:textId="77777777" w:rsidR="006947CD" w:rsidRPr="00137552" w:rsidRDefault="006947CD" w:rsidP="006947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37552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“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ขอขอบคุณทุกความเห็น/ข้อเสนอแนะ”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CAD0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7pt;margin-top:33.5pt;width:506.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" strokeweight="5pt">
                <v:stroke linestyle="thickBetweenThin"/>
                <v:textbox style="mso-fit-shape-to-text:t">
                  <w:txbxContent>
                    <w:p w14:paraId="15669916" w14:textId="506DE8AA" w:rsidR="006947CD" w:rsidRPr="008271A7" w:rsidRDefault="006947CD" w:rsidP="006947CD">
                      <w:pPr>
                        <w:jc w:val="center"/>
                        <w:rPr>
                          <w:rFonts w:ascii="Segoe UI Symbol" w:hAnsi="Segoe UI Symbol" w:cs="Segoe UI Symbol"/>
                          <w:b/>
                          <w:bCs/>
                          <w:sz w:val="32"/>
                          <w:szCs w:val="32"/>
                        </w:rPr>
                      </w:pPr>
                      <w:r w:rsidRPr="008271A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วิธีการส่งแบบแสดงความคิดเห็น</w:t>
                      </w:r>
                      <w:r w:rsidRPr="007437D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437DA" w:rsidRPr="007437D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4 ธันวาคม 2564</w:t>
                      </w:r>
                      <w:r w:rsidR="007437DA" w:rsidRPr="007437D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– </w:t>
                      </w:r>
                      <w:r w:rsidR="007437DA" w:rsidRPr="007437D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4 มกราคม </w:t>
                      </w:r>
                      <w:r w:rsidR="007437DA" w:rsidRPr="007437D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2565</w:t>
                      </w:r>
                      <w:r w:rsidRPr="007437D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7437D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เวลา </w:t>
                      </w:r>
                      <w:r w:rsidRPr="007437D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16.30 </w:t>
                      </w:r>
                      <w:r w:rsidRPr="008271A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น. (เลือกวิธีใดวิธีหนึ่ง) ดังนี้</w:t>
                      </w:r>
                    </w:p>
                    <w:p w14:paraId="1C0B8E2D" w14:textId="6BF38A0A" w:rsidR="006947CD" w:rsidRDefault="006947CD" w:rsidP="006947CD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Segoe UI Symbol" w:hAnsi="Segoe UI Symbol" w:cs="Segoe UI Symbol"/>
                        </w:rPr>
                        <w:tab/>
                      </w:r>
                      <w:r w:rsidRPr="00137552">
                        <w:rPr>
                          <w:rFonts w:ascii="Segoe UI Symbol" w:hAnsi="Segoe UI Symbol" w:cs="Segoe UI Symbol"/>
                          <w:sz w:val="32"/>
                          <w:szCs w:val="32"/>
                        </w:rPr>
                        <w:t>❖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ทาง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E-Mail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: bc_approval@nbtc.go.th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โดยการตั้งชื่อเรื่อง 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Subject)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: “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แสดงความคิดเห็นเกี่ยวกับ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ร่างประกาศ กสทช. จำนวน 2 ฉบับ”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903982B" w14:textId="029E7590" w:rsidR="007437DA" w:rsidRPr="00137552" w:rsidRDefault="007437DA" w:rsidP="006947CD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7437DA">
                        <w:rPr>
                          <w:rFonts w:ascii="Segoe UI Symbol" w:hAnsi="Segoe UI Symbol" w:cs="Segoe UI Symbol"/>
                          <w:sz w:val="32"/>
                          <w:szCs w:val="32"/>
                        </w:rPr>
                        <w:t>❖</w:t>
                      </w:r>
                      <w:r w:rsidRPr="007437D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437D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นำส่งด้วยตนเอง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ณ สำนักรับรองมาตรฐานวิศวกรรมในกิจการกระจายเสียงและโทรทัศน์</w:t>
                      </w:r>
                      <w:r w:rsidRPr="00EF773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: รส. สำนักงาน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กสทช. ชั้น 1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อาคารมนริริน เลขที่ 60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ถนนพหลโยธิน ซอย 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8 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ซอยสายลม) แขวงสามเสนใน 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เขตพญาไท กรุงเทพฯ 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10400</w:t>
                      </w:r>
                    </w:p>
                    <w:p w14:paraId="025A1C22" w14:textId="1F392B84" w:rsidR="006947CD" w:rsidRPr="00137552" w:rsidRDefault="006947CD" w:rsidP="006947CD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137552">
                        <w:rPr>
                          <w:rFonts w:ascii="Segoe UI Symbol" w:hAnsi="Segoe UI Symbol" w:cs="Segoe UI Symbol"/>
                          <w:sz w:val="32"/>
                          <w:szCs w:val="32"/>
                        </w:rPr>
                        <w:t>❖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ทาง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ไปรษณีย์ลงทะเบียน (โดยจะถือเอาวันที่ไปรษณีย์ลงทะเบียนได้ประทับตรารับจดหมาย)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ที่อยู่ “สำนักงาน กสทช. (สำนักรับรองมาตรฐานวิศวกรรมในกิจการกระจายเสียงและโทรทัศน์ (รส.))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เลขที่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87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ถนนพหลโยธิน ซอย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8 (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สายลม) พญาไท กรุงเทพมหานคร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10400”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วงเล็บมุมซองว่า “แสดงความคิดเห็นเกี่ยวกับร่างประกาศ กสทช.</w:t>
                      </w:r>
                      <w:r w:rsidR="007437D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จำนวน 2 ฉบับ”</w:t>
                      </w:r>
                    </w:p>
                    <w:p w14:paraId="55F5F847" w14:textId="77777777" w:rsidR="006947CD" w:rsidRDefault="006947CD" w:rsidP="006947CD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584290EA" w14:textId="77777777" w:rsidR="006947CD" w:rsidRDefault="006947CD" w:rsidP="006947CD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0CBE38AD" w14:textId="77777777" w:rsidR="006947CD" w:rsidRDefault="006947CD" w:rsidP="006947CD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78910C40" w14:textId="77777777" w:rsidR="006947CD" w:rsidRPr="00137552" w:rsidRDefault="006947CD" w:rsidP="006947C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37552">
                        <w:rPr>
                          <w:rFonts w:ascii="TH SarabunPSK" w:hAnsi="TH SarabunPSK" w:cs="TH SarabunPSK"/>
                          <w:b/>
                          <w:bCs/>
                        </w:rPr>
                        <w:t>“</w:t>
                      </w:r>
                      <w:r w:rsidRPr="001375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ขอขอบคุณทุกความเห็น/ข้อเสนอแนะ”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46DCD7" w14:textId="77777777" w:rsidR="006947CD" w:rsidRDefault="006947CD" w:rsidP="00957A99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</w:p>
    <w:p w14:paraId="375F7DAF" w14:textId="77777777" w:rsidR="00D97488" w:rsidRDefault="00D97488" w:rsidP="00957A99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</w:p>
    <w:p w14:paraId="34CFAB18" w14:textId="77777777" w:rsidR="00D97488" w:rsidRDefault="00D97488" w:rsidP="00957A99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</w:p>
    <w:p w14:paraId="30A63E6D" w14:textId="77777777" w:rsidR="006947CD" w:rsidRDefault="006947CD" w:rsidP="00957A99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  <w:sectPr w:rsidR="006947CD" w:rsidSect="006947C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8" w:right="426" w:bottom="1418" w:left="1134" w:header="709" w:footer="288" w:gutter="0"/>
          <w:cols w:space="708"/>
          <w:docGrid w:linePitch="360"/>
        </w:sectPr>
      </w:pPr>
    </w:p>
    <w:p w14:paraId="3DF46C49" w14:textId="77777777" w:rsidR="00957A99" w:rsidRPr="00D97488" w:rsidRDefault="00957A99" w:rsidP="00957A99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24"/>
          <w:szCs w:val="24"/>
        </w:rPr>
      </w:pPr>
      <w:r w:rsidRPr="00D9748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ประเด็นรับฟังความคิดเห็นสาธารณะ</w:t>
      </w:r>
      <w:r w:rsidRPr="00D97488">
        <w:rPr>
          <w:rFonts w:ascii="TH SarabunPSK" w:hAnsi="TH SarabunPSK" w:cs="TH SarabunPSK"/>
          <w:b/>
          <w:bCs/>
          <w:cs/>
        </w:rPr>
        <w:t xml:space="preserve">               </w:t>
      </w:r>
    </w:p>
    <w:tbl>
      <w:tblPr>
        <w:tblW w:w="14873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73"/>
        <w:gridCol w:w="4820"/>
        <w:gridCol w:w="4680"/>
      </w:tblGrid>
      <w:tr w:rsidR="00957A99" w:rsidRPr="005A1241" w14:paraId="48458F5A" w14:textId="77777777" w:rsidTr="00D97488">
        <w:trPr>
          <w:tblHeader/>
        </w:trPr>
        <w:tc>
          <w:tcPr>
            <w:tcW w:w="5373" w:type="dxa"/>
            <w:tcBorders>
              <w:bottom w:val="single" w:sz="4" w:space="0" w:color="000000"/>
            </w:tcBorders>
            <w:shd w:val="clear" w:color="auto" w:fill="B8CCE4"/>
          </w:tcPr>
          <w:p w14:paraId="077F519F" w14:textId="5EFF6585" w:rsidR="00957A99" w:rsidRPr="00D97488" w:rsidRDefault="00E1331D" w:rsidP="002D7C46">
            <w:pPr>
              <w:spacing w:before="60" w:after="60"/>
              <w:ind w:left="-180" w:firstLine="1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74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ร่าง</w:t>
            </w:r>
            <w:r w:rsidR="00957A99" w:rsidRPr="00D974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ประกาศ กสทช. เรื่อง </w:t>
            </w:r>
            <w:r w:rsidR="00D97488" w:rsidRPr="00D974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การทดสอบ</w:t>
            </w:r>
            <w:r w:rsidR="00957A99" w:rsidRPr="00D974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มาตรฐานทางเทคนิคฯ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B8CCE4"/>
          </w:tcPr>
          <w:p w14:paraId="3A6AE2B4" w14:textId="77777777" w:rsidR="00957A99" w:rsidRPr="00D97488" w:rsidRDefault="00957A99" w:rsidP="002D7C46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74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B8CCE4"/>
          </w:tcPr>
          <w:p w14:paraId="3187F818" w14:textId="77777777" w:rsidR="00957A99" w:rsidRPr="00D97488" w:rsidRDefault="00957A99" w:rsidP="002D7C46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74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เหตุผล </w:t>
            </w:r>
          </w:p>
        </w:tc>
      </w:tr>
      <w:tr w:rsidR="00957A99" w:rsidRPr="005A1241" w14:paraId="5DF94CB0" w14:textId="77777777" w:rsidTr="00D97488">
        <w:tc>
          <w:tcPr>
            <w:tcW w:w="537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275C89" w14:textId="3F0F19D5" w:rsidR="00911383" w:rsidRPr="00911383" w:rsidRDefault="00911383" w:rsidP="00911383">
            <w:pPr>
              <w:pStyle w:val="NormalWeb"/>
              <w:spacing w:before="0" w:beforeAutospacing="0" w:after="0" w:afterAutospacing="0"/>
              <w:ind w:left="20"/>
              <w:textAlignment w:val="baseline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138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u w:val="single"/>
                <w:cs/>
                <w:lang w:bidi="th-TH"/>
              </w:rPr>
              <w:t xml:space="preserve">๑. </w:t>
            </w:r>
            <w:r w:rsidRPr="0091138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:lang w:bidi="th-TH"/>
              </w:rPr>
              <w:t>การยื่นคำขอรับการทดสอบมาตรฐานทางเทคนิค</w:t>
            </w:r>
          </w:p>
          <w:p w14:paraId="7D15BFBE" w14:textId="737C6EA9" w:rsidR="00911383" w:rsidRPr="00911383" w:rsidRDefault="00911383" w:rsidP="00911383">
            <w:pPr>
              <w:pStyle w:val="NormalWeb"/>
              <w:spacing w:before="0" w:beforeAutospacing="0" w:after="0" w:afterAutospacing="0"/>
              <w:ind w:left="20" w:firstLine="85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ข้อ ๖ ผู้รับใบอนุญาตหรือผู้ทดลองออกอากาศจะต้องยื่นคำขอรับการทดสอบมาตรฐานทางเทคนิคตามแบบที่กำหนดในภาคผนวก ก แนบท้ายประกาศนี้ เพื่อทดสอบมาตรฐานทางเทคนิคของเครื่องส่งวิทยุกระจายเสียงระบบบเอฟเอ็มกำลังส่งต่ำ หรือเครื่องส่งวิทยุกระจายเสียงสำหรับการทดลองออกอากาศวิทยุกระจายเสียงในระบบเอฟเอ็มกำลังส่งต่ำให้เป็นไปตามหลักเกณฑ์ที่คณะกรรมการกำหนด โดยต้องมีรายละเอียด เอกสารหลักฐาน และข้อมูลตามที่กำหนดไว้ในข้อ ๗ ให้ครบถ้วนถูกต้อง พร้อมแนบเอกสารหลักฐา</w:t>
            </w:r>
            <w:r w:rsidR="00D97488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 xml:space="preserve">นที่                       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มีรายละเอียดครบถ้วนสมบูรณ์</w:t>
            </w:r>
          </w:p>
          <w:p w14:paraId="4669E345" w14:textId="77777777" w:rsidR="00911383" w:rsidRPr="00911383" w:rsidRDefault="00911383" w:rsidP="00911383">
            <w:pPr>
              <w:pStyle w:val="NormalWeb"/>
              <w:spacing w:before="0" w:beforeAutospacing="0" w:after="0" w:afterAutospacing="0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การยื่นคำขอตามวรรคแรกให้นำส่งด้วยตนเอง หรือทางไปรษณีย์ลงทะเบียน ณ สถานที่ทำการของหน่วยทดสอบ หรือระบบอิเล็กทรอนิกส์ที่สำนักงานกำหนดให้</w:t>
            </w:r>
          </w:p>
          <w:p w14:paraId="6740A2A9" w14:textId="5A59FB7C" w:rsidR="00911383" w:rsidRPr="00911383" w:rsidRDefault="00911383" w:rsidP="00911383">
            <w:pPr>
              <w:pStyle w:val="NormalWeb"/>
              <w:spacing w:before="0" w:beforeAutospacing="0" w:after="0" w:afterAutospacing="0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ข้อ ๗ ผู้ยื่นคำขอ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ต้องส่งเอกสารหลักฐานและข้อมูล ดังต่อไปนี้</w:t>
            </w:r>
          </w:p>
          <w:p w14:paraId="35AD0A02" w14:textId="77777777" w:rsidR="00911383" w:rsidRPr="00911383" w:rsidRDefault="00911383" w:rsidP="00911383">
            <w:pPr>
              <w:pStyle w:val="NormalWeb"/>
              <w:spacing w:before="0" w:beforeAutospacing="0" w:after="0" w:afterAutospacing="0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</w:rPr>
              <w:t>(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๑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rtl/>
                <w:cs/>
              </w:rPr>
              <w:t xml:space="preserve">) </w:t>
            </w:r>
            <w:r w:rsidRPr="00D97488">
              <w:rPr>
                <w:rFonts w:ascii="TH SarabunPSK" w:hAnsi="TH SarabunPSK" w:cs="TH SarabunPSK"/>
                <w:color w:val="000000"/>
                <w:spacing w:val="-14"/>
                <w:sz w:val="32"/>
                <w:szCs w:val="32"/>
                <w:cs/>
                <w:lang w:bidi="th-TH"/>
              </w:rPr>
              <w:t>สำเนาเอกสารแสดงการจัดตั้งนิติบุคคลหรือกลุ่มคน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  <w:p w14:paraId="4A65B5AF" w14:textId="7E787119" w:rsidR="00911383" w:rsidRPr="00911383" w:rsidRDefault="00911383" w:rsidP="00911383">
            <w:pPr>
              <w:pStyle w:val="NormalWeb"/>
              <w:spacing w:before="0" w:beforeAutospacing="0" w:after="0" w:afterAutospacing="0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</w:rPr>
              <w:t>(</w:t>
            </w:r>
            <w:r w:rsidR="00D97488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๒</w:t>
            </w:r>
            <w:r w:rsidR="00D97488">
              <w:rPr>
                <w:rFonts w:ascii="TH SarabunPSK" w:hAnsi="TH SarabunPSK" w:cs="TH SarabunPSK"/>
                <w:color w:val="000000"/>
                <w:sz w:val="32"/>
                <w:szCs w:val="32"/>
                <w:rtl/>
                <w:cs/>
              </w:rPr>
              <w:t>)</w:t>
            </w:r>
            <w:r w:rsidR="00D9748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เอกสารเกี่ยวกับบุคคล ได้แก่ สำเนาบัตรประจำตัวประชาชนของผู้มีอำนาจกระทำการแทนนิติบุคคลหรือกลุ่มคน</w:t>
            </w:r>
          </w:p>
          <w:p w14:paraId="4D1DAD8E" w14:textId="77777777" w:rsidR="005D74B2" w:rsidRDefault="00911383" w:rsidP="00911383">
            <w:pPr>
              <w:pStyle w:val="NormalWeb"/>
              <w:spacing w:before="0" w:beforeAutospacing="0" w:after="0" w:afterAutospacing="0"/>
              <w:ind w:firstLine="871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</w:rPr>
              <w:t>(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๓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rtl/>
                <w:cs/>
              </w:rPr>
              <w:t xml:space="preserve">) 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rtl/>
                <w:cs/>
                <w:lang w:bidi="th-TH"/>
              </w:rPr>
              <w:t>สำเนาเอกสารการได้รับอนุญาตประกอบกิจการวิทยุกระจายเสียง</w:t>
            </w:r>
          </w:p>
          <w:p w14:paraId="3AF7D4F0" w14:textId="06980FB5" w:rsidR="00911383" w:rsidRPr="00911383" w:rsidRDefault="00911383" w:rsidP="00911383">
            <w:pPr>
              <w:pStyle w:val="NormalWeb"/>
              <w:spacing w:before="0" w:beforeAutospacing="0" w:after="0" w:afterAutospacing="0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  <w:p w14:paraId="50B0D746" w14:textId="59A6CB66" w:rsidR="00911383" w:rsidRPr="00911383" w:rsidRDefault="00911383" w:rsidP="00911383">
            <w:pPr>
              <w:pStyle w:val="NormalWeb"/>
              <w:spacing w:before="0" w:beforeAutospacing="0" w:after="0" w:afterAutospacing="0"/>
              <w:ind w:firstLine="87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</w:rPr>
              <w:lastRenderedPageBreak/>
              <w:t>(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๔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rtl/>
                <w:cs/>
              </w:rPr>
              <w:t xml:space="preserve">) 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rtl/>
                <w:cs/>
                <w:lang w:bidi="th-TH"/>
              </w:rPr>
              <w:t xml:space="preserve">สำเนาใบอนุญาตใช้เครื่องวิทยุคมนาคม สำเนาใบอนุญาตทำเครื่องวิทยุคมนาคม สำเนาหนังสืออนุญาตใช้ 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 xml:space="preserve">หรือสำเนาหนังสืออนุญาตทำเครื่องวิทยุคมนาคม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 xml:space="preserve">                    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ตามกฎหมายว่าด้วยวิทยุคมนาคมแล้วแต่กรณี</w:t>
            </w:r>
          </w:p>
          <w:p w14:paraId="70ACCA18" w14:textId="7DB02AA8" w:rsidR="00D97488" w:rsidRPr="000561A6" w:rsidRDefault="00911383" w:rsidP="00911383">
            <w:pPr>
              <w:spacing w:after="0" w:line="240" w:lineRule="auto"/>
              <w:ind w:firstLine="873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</w:rPr>
              <w:t>(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๕) แผนที่ที่ตั้งสถานีและสายอากาศของสถานี</w:t>
            </w:r>
          </w:p>
        </w:tc>
        <w:tc>
          <w:tcPr>
            <w:tcW w:w="4820" w:type="dxa"/>
            <w:tcBorders>
              <w:top w:val="nil"/>
              <w:bottom w:val="single" w:sz="4" w:space="0" w:color="auto"/>
            </w:tcBorders>
          </w:tcPr>
          <w:p w14:paraId="2FD1E74B" w14:textId="77777777" w:rsidR="00957A99" w:rsidRPr="005A1241" w:rsidRDefault="00957A99" w:rsidP="002D7C4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A2E35E" w14:textId="77777777" w:rsidR="00957A99" w:rsidRPr="005A1241" w:rsidRDefault="00957A99" w:rsidP="002D7C4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21964" w:rsidRPr="005A1241" w14:paraId="4DC16AE9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FD3C5" w14:textId="108B35D1" w:rsidR="00911383" w:rsidRDefault="00911383" w:rsidP="00D97488">
            <w:pPr>
              <w:pStyle w:val="NormalWeb"/>
              <w:spacing w:before="0" w:beforeAutospacing="0" w:after="0" w:afterAutospacing="0"/>
              <w:ind w:left="20"/>
              <w:jc w:val="thaiDistribute"/>
              <w:textAlignment w:val="baseline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138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u w:val="single"/>
                <w:cs/>
                <w:lang w:bidi="th-TH"/>
              </w:rPr>
              <w:t xml:space="preserve">๒. </w:t>
            </w:r>
            <w:r w:rsidRPr="0091138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:lang w:bidi="th-TH"/>
              </w:rPr>
              <w:t>การทดสอบมาตรฐานทางเทคนิค การรายงานผลการทดสอบและการประเมินผลการทดสอบ</w:t>
            </w:r>
          </w:p>
          <w:p w14:paraId="2EF77170" w14:textId="77777777" w:rsidR="00911383" w:rsidRDefault="00911383" w:rsidP="00D97488">
            <w:pPr>
              <w:pStyle w:val="NormalWeb"/>
              <w:spacing w:before="0" w:beforeAutospacing="0" w:after="0" w:afterAutospacing="0"/>
              <w:ind w:left="20" w:firstLine="85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ข้อ ๘ หน่วยทดสอบจะต้องทำการทดสอบมาตรฐานทางเทคนิคให้แล้วเสร็จภายในสามสิบวันนับแต่วันที่คำขอและเอกสารหลักฐานครบถ้วน หรือตามระยะเวลาที่หน่วยทดสอบและผู้รับใบอนุญาตหรือผู้ทดลองออกอากาศแล้วแต่กรณีตกลงกัน ทั้งนี้ ให้หน่วยทดสอบแจ้งกำหนดระยะเวลาดำเนินการที่แน่นอนให้ผู้ยื่นคำขอทราบตามที่พนักงานเจ้าหน้าที่กำหน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2203208E" w14:textId="65C7924D" w:rsidR="00911383" w:rsidRPr="00911383" w:rsidRDefault="00911383" w:rsidP="00D97488">
            <w:pPr>
              <w:pStyle w:val="NormalWeb"/>
              <w:spacing w:before="0" w:beforeAutospacing="0" w:after="0" w:afterAutospacing="0"/>
              <w:ind w:left="20" w:firstLine="85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เมื่อการทดสอบมาตรฐานทางเทคนิคแล้วเสร็จ ให้หน่วยทดสอบออกรายงานตามแบบที่กำหนดไว้ในภาคผนวก ข แนบท้ายประกาศนี้ โดยให้ผู้ทดสอบ ผู้รับรองรายงานและผู้รับใบอนุญาตหรือผู้ทดลองออกอากาศแล้วแต่กรณีลงนามและบันทึกลงในระบบอิเล็กทรอนิกส์ที่สำนักงานกำหนดภายในเจ็ดวัน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  <w:p w14:paraId="6D049C55" w14:textId="77777777" w:rsidR="00911383" w:rsidRDefault="00911383" w:rsidP="00D97488">
            <w:pPr>
              <w:pStyle w:val="NormalWeb"/>
              <w:spacing w:before="0" w:beforeAutospacing="0" w:after="0" w:afterAutospacing="0"/>
              <w:ind w:left="20" w:firstLine="85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ในกรณีที่การทดสอบมาตรฐานทางเทคนิคเป็นไปตามมาตรฐานที่กำหนด และผ่านการประเมินรายงานโดยพนักงานเจ้าหน้าที่แล้วจะสามารถใช้เป็นหลักฐานแสดงต่อสำนักงานตามที่กำหนดได้</w:t>
            </w:r>
          </w:p>
          <w:p w14:paraId="129F548B" w14:textId="77777777" w:rsidR="005D74B2" w:rsidRPr="00911383" w:rsidRDefault="005D74B2" w:rsidP="00D97488">
            <w:pPr>
              <w:pStyle w:val="NormalWeb"/>
              <w:spacing w:before="0" w:beforeAutospacing="0" w:after="0" w:afterAutospacing="0"/>
              <w:ind w:left="20" w:firstLine="85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A5788A" w14:textId="3A3D9BB2" w:rsidR="00D97488" w:rsidRPr="00911383" w:rsidRDefault="00911383" w:rsidP="00D97488">
            <w:pPr>
              <w:pStyle w:val="NormalWeb"/>
              <w:spacing w:before="0" w:beforeAutospacing="0" w:after="0" w:afterAutospacing="0"/>
              <w:ind w:left="20" w:firstLine="851"/>
              <w:jc w:val="thaiDistribute"/>
              <w:textAlignment w:val="baseline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lastRenderedPageBreak/>
              <w:t>ข้อ ๙ วิธีการทดสอบมาตรฐานทางเทคนิคให้เป็นไปตามประกาศคณะกรรมการกิจการกระจายเสียง กิจการโทรทัศน์และกิจการโทรคมนาคมแห่งชาติ เรื่อง มาตรฐานทางเทคนิคเครื่องส่งวิทยุกระจายเสียงระบบเอฟเอ็ม กำลังส่งต่ำ หรือ มาตรฐานเทคนิคในหลักเกณฑ์ว่าด้วยการทดลองออกอากาศวิทยุกระจายเสียงในระบบเอฟเอ็มกำลังส่งต่ำ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410D" w14:textId="77777777" w:rsidR="00921964" w:rsidRPr="005A1241" w:rsidRDefault="00921964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27C25" w14:textId="77777777" w:rsidR="00921964" w:rsidRPr="005A1241" w:rsidRDefault="00921964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0B86" w:rsidRPr="005A1241" w14:paraId="60002630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97A1" w14:textId="1EE5888C" w:rsidR="00911383" w:rsidRPr="00911383" w:rsidRDefault="00911383" w:rsidP="00D97488">
            <w:pPr>
              <w:pStyle w:val="NormalWeb"/>
              <w:spacing w:before="0" w:beforeAutospacing="0" w:after="0" w:afterAutospacing="0"/>
              <w:jc w:val="thaiDistribute"/>
              <w:textAlignment w:val="baseline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138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:lang w:bidi="th-TH"/>
              </w:rPr>
              <w:t>๓. ค่าดำเนินการทดสอบการทดสอบมาตรฐานทางเทคนิค</w:t>
            </w:r>
          </w:p>
          <w:p w14:paraId="4DE0A528" w14:textId="1367E8BC" w:rsidR="00780B86" w:rsidRPr="00780B86" w:rsidRDefault="00911383" w:rsidP="00D97488">
            <w:pPr>
              <w:pStyle w:val="ListParagraph"/>
              <w:spacing w:after="0" w:line="240" w:lineRule="auto"/>
              <w:ind w:left="0" w:firstLine="87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 ๑๐ การเรียกเก็บค่าดำเนินการทดสอบมาตรฐานทางเทคนิคของหน่วยทดสอบ ให้เป็นไปตามอัตราที่เผยแพร่ผ่านทางระบบเครือข่ายสารสนเทศของสำนักงาน ทั้งนี้ คณะกรรมการอาจกำหนดเพดานอัตราสูงสุดสำหรับ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="00D9748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9113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ค่าดำเนินการทดสอบมาตรฐานทางเทคนิคของเครื่องส่งวิทยุกระจายเสียงระบบเอฟเอ็มกำลังส่งต่ำได้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D536" w14:textId="77777777" w:rsidR="00780B86" w:rsidRPr="005A1241" w:rsidRDefault="00780B86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C3EC0" w14:textId="77777777" w:rsidR="00780B86" w:rsidRPr="005A1241" w:rsidRDefault="00780B86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0B86" w:rsidRPr="005A1241" w14:paraId="06B25921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5F4E" w14:textId="07CBF9CF" w:rsidR="00911383" w:rsidRPr="00911383" w:rsidRDefault="00911383" w:rsidP="00D97488">
            <w:pPr>
              <w:pStyle w:val="NormalWeb"/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138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:lang w:bidi="th-TH"/>
              </w:rPr>
              <w:t>๔. คุณสมบัติของหน่วยทดสอบ</w:t>
            </w:r>
          </w:p>
          <w:p w14:paraId="33C973E4" w14:textId="77777777" w:rsidR="00911383" w:rsidRPr="00285624" w:rsidRDefault="00911383" w:rsidP="00D97488">
            <w:pPr>
              <w:tabs>
                <w:tab w:val="left" w:pos="709"/>
                <w:tab w:val="left" w:pos="1418"/>
                <w:tab w:val="left" w:pos="1985"/>
              </w:tabs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85624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 ๑๒</w:t>
            </w:r>
            <w:r w:rsidRPr="00CD4A4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หน่วยงาน</w:t>
            </w:r>
            <w:r w:rsidRPr="00A34A73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ที่จะได้รับการ</w:t>
            </w:r>
            <w:r w:rsidRPr="00285624">
              <w:rPr>
                <w:rFonts w:ascii="TH SarabunPSK" w:hAnsi="TH SarabunPSK" w:cs="TH SarabunPSK"/>
                <w:sz w:val="32"/>
                <w:szCs w:val="32"/>
                <w:cs/>
              </w:rPr>
              <w:t>ขึ้นทะเบียนให้เป็นหน่วยทดสอบจะต้องมีคุณสมบัติ</w:t>
            </w:r>
            <w:r w:rsidRPr="002856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85624">
              <w:rPr>
                <w:rFonts w:ascii="TH SarabunPSK" w:hAnsi="TH SarabunPSK" w:cs="TH SarabunPSK"/>
                <w:sz w:val="32"/>
                <w:szCs w:val="32"/>
                <w:cs/>
              </w:rPr>
              <w:t>ดังต่อไปนี้</w:t>
            </w:r>
            <w:r w:rsidRPr="0028562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526FB749" w14:textId="1EED5F26" w:rsidR="00911383" w:rsidRPr="00BE7B61" w:rsidRDefault="00911383" w:rsidP="00D97488">
            <w:pPr>
              <w:autoSpaceDE w:val="0"/>
              <w:autoSpaceDN w:val="0"/>
              <w:adjustRightInd w:val="0"/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(๑) เป็นสถาบันการศึกษาของภาครัฐหรือเอกชนที่ทำการเปิดสอนด้านวิชาชีพ</w:t>
            </w:r>
            <w:r w:rsidRPr="00BE7B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หรือด้านวิศวกรรมศาสตร์</w:t>
            </w:r>
            <w:r w:rsidRPr="00BE7B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ในสาขาอิเล็กทรอนิกส์</w:t>
            </w:r>
            <w:r w:rsidRPr="00BE7B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ไฟฟ้าสื่อสาร</w:t>
            </w:r>
            <w:r w:rsidRPr="00BE7B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โทรคมนาคม</w:t>
            </w:r>
            <w:r w:rsidRPr="00BE7B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หรือ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ครุศาสตร์อุตสาหกรรม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ด้านโทรคมนาคม หรืออิเล็กทรอนิกส์</w:t>
            </w:r>
            <w:r w:rsidRPr="00BE7B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และผ่านการรับรองหลักสูตรจาก</w:t>
            </w:r>
            <w:r w:rsidRPr="00BE7B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 กระทรวงการอุดมศึกษา วิทยาศาสตร์ วิจัยและนวัตกรรม (ด้านการอุดมศึกษา)</w:t>
            </w:r>
            <w:r w:rsidRPr="00BE7B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หรือสำนักงานคณะกรรมการการอาชีวศึกษา</w:t>
            </w:r>
            <w:r w:rsidRPr="00BE7B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97488">
              <w:rPr>
                <w:rFonts w:ascii="TH SarabunPSK" w:hAnsi="TH SarabunPSK" w:cs="TH SarabunPSK"/>
                <w:sz w:val="32"/>
                <w:szCs w:val="32"/>
              </w:rPr>
              <w:t xml:space="preserve">            </w:t>
            </w:r>
            <w:r w:rsidRPr="00BE7B61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สอศ</w:t>
            </w:r>
            <w:r w:rsidRPr="00BE7B61">
              <w:rPr>
                <w:rFonts w:ascii="TH SarabunPSK" w:hAnsi="TH SarabunPSK" w:cs="TH SarabunPSK"/>
                <w:sz w:val="32"/>
                <w:szCs w:val="32"/>
              </w:rPr>
              <w:t xml:space="preserve">.) 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กระทรวงศึกษาธิการ หรือ</w:t>
            </w:r>
          </w:p>
          <w:p w14:paraId="28ADBC17" w14:textId="77777777" w:rsidR="00911383" w:rsidRDefault="00911383" w:rsidP="00D97488">
            <w:pPr>
              <w:autoSpaceDE w:val="0"/>
              <w:autoSpaceDN w:val="0"/>
              <w:adjustRightInd w:val="0"/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(๒) เป็นหน่วยงานภาครัฐที่มีภารกิจเกี่ยวข้องหรือสามารถดำเนินการ</w:t>
            </w:r>
            <w:r w:rsidRPr="00285624">
              <w:rPr>
                <w:rFonts w:ascii="TH SarabunPSK" w:hAnsi="TH SarabunPSK" w:cs="TH SarabunPSK"/>
                <w:sz w:val="32"/>
                <w:szCs w:val="32"/>
                <w:cs/>
              </w:rPr>
              <w:t>ทดสอบมาตรฐานทางเทคนิค</w:t>
            </w:r>
            <w:r w:rsidRPr="008F636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หรือ</w:t>
            </w:r>
          </w:p>
          <w:p w14:paraId="53A8A4ED" w14:textId="77777777" w:rsidR="00911383" w:rsidRDefault="00911383" w:rsidP="00D97488">
            <w:pPr>
              <w:autoSpaceDE w:val="0"/>
              <w:autoSpaceDN w:val="0"/>
              <w:adjustRightInd w:val="0"/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(๓) เป็นนิติบุคคลที่จัดตั้งขึ้นตามกฎหมายไทยที่มีวัตถุประสงค์ในการดำเนินการเกี่ยวกับอุปกรณ์ไฟฟ้า</w:t>
            </w:r>
            <w:r w:rsidRPr="00BE7B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หรืออิเล็กทรอนิกส์</w:t>
            </w:r>
          </w:p>
          <w:p w14:paraId="738520D4" w14:textId="48592500" w:rsidR="00911383" w:rsidRDefault="00911383" w:rsidP="00D97488">
            <w:pPr>
              <w:autoSpaceDE w:val="0"/>
              <w:autoSpaceDN w:val="0"/>
              <w:adjustRightInd w:val="0"/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(๔) มีบุคลากรหลักซึ่งประกอบด้วยผู้ทดสอบและ</w:t>
            </w:r>
            <w:r w:rsidR="00D974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ผู้รับรองรายงาน โดยบุคลากรหลักต้องผ่านการฝึกอบรมเกี่ยวกับการทดสอบมาตรฐานทางเทคนิคของเครื่องส่งวิทยุกระจายเสียงระบบเอฟเอ็มกำลังส่งต่ำจากสำนักงาน</w:t>
            </w:r>
          </w:p>
          <w:p w14:paraId="7A3BA700" w14:textId="77777777" w:rsidR="00911383" w:rsidRDefault="00911383" w:rsidP="00D97488">
            <w:pPr>
              <w:autoSpaceDE w:val="0"/>
              <w:autoSpaceDN w:val="0"/>
              <w:adjustRightInd w:val="0"/>
              <w:spacing w:after="0" w:line="240" w:lineRule="auto"/>
              <w:ind w:firstLine="143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(๔.๑) ผู้ทดสอบและผู้รับรองรายงานต้องเป็นบุคคลสัญชาติไทย อายุไม่ต่ำกว่า ๒๐ ปีบริบูรณ์ และต้องไม่เป็นบุคคลคนเดียวกัน มีภูมิลำเนาอยู่ในประเทศไทย</w:t>
            </w:r>
          </w:p>
          <w:p w14:paraId="3ADE0D53" w14:textId="77777777" w:rsidR="00911383" w:rsidRDefault="00911383" w:rsidP="00D97488">
            <w:pPr>
              <w:autoSpaceDE w:val="0"/>
              <w:autoSpaceDN w:val="0"/>
              <w:adjustRightInd w:val="0"/>
              <w:spacing w:after="0" w:line="240" w:lineRule="auto"/>
              <w:ind w:firstLine="143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(๔.๒) ผู้ทดสอบต้องมีคุณวุฒิไม่ต่ำกว่าประกาศนียบัตรวิชาชีพ (ปวช.) สาขาไฟฟ้า หรือสาขาอิเล็กทรอนิกส์</w:t>
            </w:r>
          </w:p>
          <w:p w14:paraId="14CDEC5A" w14:textId="73B1EF22" w:rsidR="00911383" w:rsidRDefault="00911383" w:rsidP="00D97488">
            <w:pPr>
              <w:autoSpaceDE w:val="0"/>
              <w:autoSpaceDN w:val="0"/>
              <w:adjustRightInd w:val="0"/>
              <w:spacing w:after="0" w:line="240" w:lineRule="auto"/>
              <w:ind w:firstLine="143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(๔.๓) ผู้รับรองรายงานต้องมีคุณวุฒิไม่ต่ำกว่าปริญญาตรี หลักสูตรวิศวกรรมศาสตรบัณฑิต สาขาอิเล็กทรอนิกส์ ไฟฟ้าสื่อสาร หรือโทรคมนาคม หรืออุตสาหกรรมศาสตรบัณฑิตสาขาอิเล็กทรอนิกส์ ไฟฟ้าสื่อสาร หรือโทรคมนาคมหรือที่เกี่ยวข้อง หรือเป็นผู้ได้รับใบอนุญาตประกอบวิชาชีพวิศวกรรมควบคุมระดับภาคีวิศวกรพิเศษ สาขา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วิศวกรรม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ไฟฟ้า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แขนง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ไฟฟ้าสื่อสาร งานพิจารณาตรวจสอบ ประเภท และขนาดตามที่ระบุไว้ในใบอนุญาต </w:t>
            </w:r>
          </w:p>
          <w:p w14:paraId="057B1E68" w14:textId="77777777" w:rsidR="005D74B2" w:rsidRPr="00BE7B61" w:rsidRDefault="005D74B2" w:rsidP="00D97488">
            <w:pPr>
              <w:autoSpaceDE w:val="0"/>
              <w:autoSpaceDN w:val="0"/>
              <w:adjustRightInd w:val="0"/>
              <w:spacing w:after="0" w:line="240" w:lineRule="auto"/>
              <w:ind w:firstLine="143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6E8159" w14:textId="77777777" w:rsidR="00911383" w:rsidRDefault="00911383" w:rsidP="00D97488">
            <w:pPr>
              <w:tabs>
                <w:tab w:val="left" w:pos="709"/>
                <w:tab w:val="left" w:pos="1170"/>
                <w:tab w:val="left" w:pos="1418"/>
              </w:tabs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ผู้ทดสอบและผู้รับรองรายงานตาม (๔) มีรายชื่อภายใต้การขึ้นทะเบียนของหน่วยทดสอบได้เพียงหน่วยงานเดียวเท่านั้น ทั้งนี้ สำนักงานอาจไม่พิจารณารายชื่อผู้ทดสอบและผู้รับรองรายงานที่เคยมีประวัติกระทำการฝ่าฝืนหลักเกณฑ์และเงื่อนไขของคณะกรรมการสำหรับการขึ้นทะเบียน</w:t>
            </w:r>
            <w:r w:rsidRPr="00E460AA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เป็นผู้</w:t>
            </w:r>
            <w:r w:rsidRPr="00AF0F0E">
              <w:rPr>
                <w:rFonts w:ascii="TH SarabunPSK" w:hAnsi="TH SarabunPSK" w:cs="TH SarabunPSK"/>
                <w:sz w:val="32"/>
                <w:szCs w:val="32"/>
                <w:cs/>
              </w:rPr>
              <w:t>ทดสอบมาตรฐานทางเทคนิคของเครื่องส่งวิทยุกระจายเสียงระบบเอฟเอ็มกำลังส่งต่ำ</w:t>
            </w:r>
          </w:p>
          <w:p w14:paraId="608CC381" w14:textId="77777777" w:rsidR="00911383" w:rsidRDefault="00911383" w:rsidP="00D97488">
            <w:pPr>
              <w:tabs>
                <w:tab w:val="left" w:pos="709"/>
                <w:tab w:val="left" w:pos="1170"/>
                <w:tab w:val="left" w:pos="1418"/>
              </w:tabs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A565B">
              <w:rPr>
                <w:rFonts w:ascii="TH SarabunPSK" w:hAnsi="TH SarabunPSK" w:cs="TH SarabunPSK"/>
                <w:sz w:val="32"/>
                <w:szCs w:val="32"/>
                <w:cs/>
              </w:rPr>
              <w:t>หน่วยทดสอบ</w:t>
            </w:r>
            <w:r w:rsidRPr="008E2C91">
              <w:rPr>
                <w:rFonts w:ascii="TH SarabunPSK" w:hAnsi="TH SarabunPSK" w:cs="TH SarabunPSK" w:hint="cs"/>
                <w:sz w:val="32"/>
                <w:szCs w:val="32"/>
                <w:cs/>
              </w:rPr>
              <w:t>ต้</w:t>
            </w:r>
            <w:r w:rsidRPr="00ED778A">
              <w:rPr>
                <w:rFonts w:ascii="TH SarabunPSK" w:hAnsi="TH SarabunPSK" w:cs="TH SarabunPSK" w:hint="cs"/>
                <w:sz w:val="32"/>
                <w:szCs w:val="32"/>
                <w:cs/>
              </w:rPr>
              <w:t>อง</w:t>
            </w:r>
            <w:r w:rsidRPr="00ED778A">
              <w:rPr>
                <w:rFonts w:ascii="TH SarabunPSK" w:hAnsi="TH SarabunPSK" w:cs="TH SarabunPSK"/>
                <w:sz w:val="32"/>
                <w:szCs w:val="32"/>
                <w:cs/>
              </w:rPr>
              <w:t>มีเครื่องมือสำหรับ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AF0F0E">
              <w:rPr>
                <w:rFonts w:ascii="TH SarabunPSK" w:hAnsi="TH SarabunPSK" w:cs="TH SarabunPSK"/>
                <w:sz w:val="32"/>
                <w:szCs w:val="32"/>
                <w:cs/>
              </w:rPr>
              <w:t>ทดสอบมาตรฐานทางเทคนิค</w:t>
            </w:r>
            <w:r w:rsidRPr="00CD5E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ซึ่งได้รับการสอบเทียบ หรือทวนสอบครั้งล่าสุดเป็นระยะเวลาไม่เกินสองปีจากห้องปฏิบัติการสอบเทียบที่ผ่านการรับรองมาตรฐาน </w:t>
            </w:r>
            <w:r w:rsidRPr="00CD5EF4">
              <w:rPr>
                <w:rFonts w:ascii="TH SarabunPSK" w:hAnsi="TH SarabunPSK" w:cs="TH SarabunPSK"/>
                <w:sz w:val="32"/>
                <w:szCs w:val="32"/>
              </w:rPr>
              <w:t xml:space="preserve">ISO/IEC 17025 </w:t>
            </w:r>
            <w:r w:rsidRPr="00CD5E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สาขาไฟฟ้าและความถี่ หรือได้รับการรับรองหรือยอมรับจากสำนักงานมาตรฐานผลิตภัณฑ์อุตสาหกรรม ตามมาตรฐาน มอก. </w:t>
            </w:r>
            <w:r w:rsidRPr="00CD5EF4">
              <w:rPr>
                <w:rFonts w:ascii="TH SarabunPSK" w:hAnsi="TH SarabunPSK" w:cs="TH SarabunPSK"/>
                <w:sz w:val="32"/>
                <w:szCs w:val="32"/>
              </w:rPr>
              <w:t xml:space="preserve">17025 </w:t>
            </w:r>
            <w:r w:rsidRPr="00CD5E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สาขาไฟฟ้าและความถี่ </w:t>
            </w:r>
            <w:r w:rsidRPr="00ED778A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ตามบัญชีรายการเครื่องมือขั้นต่ำที่ใช้ในการ</w:t>
            </w:r>
            <w:r w:rsidRPr="00AF0F0E">
              <w:rPr>
                <w:rFonts w:ascii="TH SarabunPSK" w:hAnsi="TH SarabunPSK" w:cs="TH SarabunPSK"/>
                <w:sz w:val="32"/>
                <w:szCs w:val="32"/>
                <w:cs/>
              </w:rPr>
              <w:t>ทดสอบมาตรฐานทางเทคนิค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ตามที่</w:t>
            </w:r>
            <w:r w:rsidRPr="00BE7B61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ในภาคผนวก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E7B61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แนบ</w:t>
            </w:r>
            <w:r w:rsidRPr="00BE7B61">
              <w:rPr>
                <w:rFonts w:ascii="TH SarabunPSK" w:hAnsi="TH SarabunPSK" w:cs="TH SarabunPSK"/>
                <w:sz w:val="32"/>
                <w:szCs w:val="32"/>
                <w:cs/>
              </w:rPr>
              <w:t>ท้ายประกาศ</w:t>
            </w:r>
            <w:r w:rsidRPr="00BE7B61">
              <w:rPr>
                <w:rFonts w:ascii="TH SarabunPSK" w:hAnsi="TH SarabunPSK" w:cs="TH SarabunPSK" w:hint="cs"/>
                <w:sz w:val="32"/>
                <w:szCs w:val="32"/>
                <w:cs/>
              </w:rPr>
              <w:t>นี้</w:t>
            </w:r>
          </w:p>
          <w:p w14:paraId="6E50FB73" w14:textId="13351464" w:rsidR="00780B86" w:rsidRPr="00911383" w:rsidRDefault="00911383" w:rsidP="00D97488">
            <w:pPr>
              <w:tabs>
                <w:tab w:val="left" w:pos="709"/>
                <w:tab w:val="left" w:pos="1170"/>
                <w:tab w:val="left" w:pos="1418"/>
              </w:tabs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778A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หน่วยทดสอบ</w:t>
            </w:r>
            <w:r w:rsidRPr="00ED778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ต้องไม่เคยถูกเพิกถอนการเป็น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หน่วยทดสอบ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5BB2" w14:textId="77777777" w:rsidR="00780B86" w:rsidRPr="005A1241" w:rsidRDefault="00780B86" w:rsidP="00F835A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98B51" w14:textId="77777777" w:rsidR="00780B86" w:rsidRPr="005A1241" w:rsidRDefault="00780B86" w:rsidP="00F835A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0B86" w:rsidRPr="005A1241" w14:paraId="19BF826E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FEA6D" w14:textId="146EBB53" w:rsidR="00911383" w:rsidRPr="00911383" w:rsidRDefault="00911383" w:rsidP="00911383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91138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lastRenderedPageBreak/>
              <w:t xml:space="preserve">๕. </w:t>
            </w:r>
            <w:r w:rsidRPr="00911383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ระยะเวลาของการขึ้นทะเบียนและการสิ้นสุดการเป็นหน่วยทดสอบ</w:t>
            </w:r>
          </w:p>
          <w:p w14:paraId="3411437F" w14:textId="1937AB14" w:rsidR="00911383" w:rsidRDefault="00911383" w:rsidP="00A467EC">
            <w:pPr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sz w:val="32"/>
                <w:szCs w:val="32"/>
                <w:cs/>
              </w:rPr>
              <w:t>ข้อ ๑๗ หน่วยทดสอบตามประกาศนี้ จะมีสิทธิ</w:t>
            </w:r>
            <w:r w:rsidR="00A467E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911383">
              <w:rPr>
                <w:rFonts w:ascii="TH SarabunPSK" w:hAnsi="TH SarabunPSK" w:cs="TH SarabunPSK"/>
                <w:sz w:val="32"/>
                <w:szCs w:val="32"/>
                <w:cs/>
              </w:rPr>
              <w:t>ในการทดสอบมาตรฐานทางเทคนิคได้คราวละสองปีนับแต่วันที่ได้รับการขึ้นทะเบียน</w:t>
            </w:r>
            <w:r w:rsidRPr="0091138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14:paraId="5F4A4150" w14:textId="77777777" w:rsidR="005D74B2" w:rsidRPr="00911383" w:rsidRDefault="005D74B2" w:rsidP="00A467EC">
            <w:pPr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572832" w14:textId="77777777" w:rsidR="00911383" w:rsidRPr="00911383" w:rsidRDefault="00911383" w:rsidP="00A467EC">
            <w:pPr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ทดสอบที่ประสงค์จะขอขึ้นทะเบียนเป็นหน่วยทดสอบต่อไปหลังจากครบกำหนดระยะเวลาตามวรรคหนึ่งให้ดำเนินการยื่นคำขอต่อสำนักงานก่อนวันครบกำหนดระยะเวลาตามวรรคหนึ่งไม่น้อยกว่าสามสิบวัน พร้อมเอกสารหลักฐานหรือข้อมูลที่จำเป็นตามที่สำนักงานกำหนด</w:t>
            </w:r>
          </w:p>
          <w:p w14:paraId="4BADBD76" w14:textId="6F539914" w:rsidR="00911383" w:rsidRPr="00911383" w:rsidRDefault="00911383" w:rsidP="00D97488">
            <w:pPr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sz w:val="32"/>
                <w:szCs w:val="32"/>
                <w:cs/>
              </w:rPr>
              <w:t>การพิจารณาให้นำหลักเกณฑ์ที่กำหนดข้อ ๑๑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Pr="00911383">
              <w:rPr>
                <w:rFonts w:ascii="TH SarabunPSK" w:hAnsi="TH SarabunPSK" w:cs="TH SarabunPSK"/>
                <w:sz w:val="32"/>
                <w:szCs w:val="32"/>
                <w:cs/>
              </w:rPr>
              <w:t>มาใช้บังคับโดยอนุโลม แต่ทั้งนี้จะต้องพิจารณาและแจ้งผลให้ผู้ขอขึ้นทะเบียนทราบภายในสามสิบวัน นับแต่วันที่ได้รับ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911383">
              <w:rPr>
                <w:rFonts w:ascii="TH SarabunPSK" w:hAnsi="TH SarabunPSK" w:cs="TH SarabunPSK"/>
                <w:sz w:val="32"/>
                <w:szCs w:val="32"/>
                <w:cs/>
              </w:rPr>
              <w:t>คำขอ และในระหว่างการพิจารณาดังกล่าวให้ถือว่าผู้ยื่นคำขออยู่ในฐานะเป็นหน่วยทดสอบจนกว่าจะได้รับการแจ้งผลการพิจารณาจากสำนักงาน</w:t>
            </w:r>
          </w:p>
          <w:p w14:paraId="634A33A7" w14:textId="77777777" w:rsidR="00911383" w:rsidRPr="00911383" w:rsidRDefault="00911383" w:rsidP="00D97488">
            <w:pPr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sz w:val="32"/>
                <w:szCs w:val="32"/>
                <w:cs/>
              </w:rPr>
              <w:t>ข้อ ๑๘ การเป็นหน่วยทดสอบจะสิ้นสุดในกรณีดังต่อไปนี้</w:t>
            </w:r>
            <w:r w:rsidRPr="0091138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14:paraId="30AC7B11" w14:textId="7986EB6E" w:rsidR="00911383" w:rsidRPr="00911383" w:rsidRDefault="00911383" w:rsidP="00D97488">
            <w:pPr>
              <w:spacing w:after="0" w:line="240" w:lineRule="auto"/>
              <w:ind w:firstLine="115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911383">
              <w:rPr>
                <w:rFonts w:ascii="TH SarabunPSK" w:hAnsi="TH SarabunPSK" w:cs="TH SarabunPSK"/>
                <w:sz w:val="32"/>
                <w:szCs w:val="32"/>
                <w:cs/>
              </w:rPr>
              <w:t>๑)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11383">
              <w:rPr>
                <w:rFonts w:ascii="TH SarabunPSK" w:hAnsi="TH SarabunPSK" w:cs="TH SarabunPSK"/>
                <w:sz w:val="32"/>
                <w:szCs w:val="32"/>
                <w:cs/>
              </w:rPr>
              <w:t>ครบกำหนดระยะเวลาตามข้อ ๑๗</w:t>
            </w:r>
          </w:p>
          <w:p w14:paraId="63F9F624" w14:textId="76B96A48" w:rsidR="00911383" w:rsidRPr="00911383" w:rsidRDefault="00911383" w:rsidP="00D97488">
            <w:pPr>
              <w:spacing w:after="0" w:line="240" w:lineRule="auto"/>
              <w:ind w:firstLine="115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911383">
              <w:rPr>
                <w:rFonts w:ascii="TH SarabunPSK" w:hAnsi="TH SarabunPSK" w:cs="TH SarabunPSK"/>
                <w:sz w:val="32"/>
                <w:szCs w:val="32"/>
                <w:cs/>
              </w:rPr>
              <w:t>๒)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11383">
              <w:rPr>
                <w:rFonts w:ascii="TH SarabunPSK" w:hAnsi="TH SarabunPSK" w:cs="TH SarabunPSK"/>
                <w:sz w:val="32"/>
                <w:szCs w:val="32"/>
                <w:cs/>
              </w:rPr>
              <w:t>เล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ิกกิจการหรือแจ้งความประสงค์ขอพ้น</w:t>
            </w:r>
            <w:r w:rsidRPr="00911383">
              <w:rPr>
                <w:rFonts w:ascii="TH SarabunPSK" w:hAnsi="TH SarabunPSK" w:cs="TH SarabunPSK"/>
                <w:sz w:val="32"/>
                <w:szCs w:val="32"/>
                <w:cs/>
              </w:rPr>
              <w:t>จากการเป็นหน่วยทดสอบ</w:t>
            </w:r>
          </w:p>
          <w:p w14:paraId="7831FBB5" w14:textId="241D067F" w:rsidR="00D97488" w:rsidRPr="00D97488" w:rsidRDefault="00911383" w:rsidP="00D97488">
            <w:pPr>
              <w:spacing w:after="0" w:line="240" w:lineRule="auto"/>
              <w:ind w:firstLine="115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1383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911383">
              <w:rPr>
                <w:rFonts w:ascii="TH SarabunPSK" w:hAnsi="TH SarabunPSK" w:cs="TH SarabunPSK"/>
                <w:sz w:val="32"/>
                <w:szCs w:val="32"/>
                <w:cs/>
              </w:rPr>
              <w:t>๓)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11383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สำนักงานเพิกถอนสิทธิการขึ้นทะเบียนเป็นหน่วยทดสอบ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3628" w14:textId="77777777" w:rsidR="00780B86" w:rsidRPr="005A1241" w:rsidRDefault="00780B86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4697B" w14:textId="77777777" w:rsidR="00780B86" w:rsidRPr="005A1241" w:rsidRDefault="00780B86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5914" w:rsidRPr="005A1241" w14:paraId="0DA2078D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F9B9F" w14:textId="4E4653E6" w:rsidR="00A467EC" w:rsidRPr="00A467EC" w:rsidRDefault="00A467EC" w:rsidP="00A46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467EC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๖. </w:t>
            </w:r>
            <w:r w:rsidRPr="00A467E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บทเฉพาะกาล</w:t>
            </w:r>
          </w:p>
          <w:p w14:paraId="4A3FA910" w14:textId="77777777" w:rsidR="00A467EC" w:rsidRDefault="00A467EC" w:rsidP="00A467EC">
            <w:pPr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467EC">
              <w:rPr>
                <w:rFonts w:ascii="TH SarabunPSK" w:hAnsi="TH SarabunPSK" w:cs="TH SarabunPSK"/>
                <w:sz w:val="32"/>
                <w:szCs w:val="32"/>
                <w:cs/>
              </w:rPr>
              <w:t>ข้อ ๒๔ ผู้ที่เคยปฏิบัติงานเป็นผู้ทดสอบหรือ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Pr="00A467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ผู้รับรองรายงานผลการทดสอบของห้องปฏิบัติการทดสอบ ตามประกาศคณะกรรมการกิจการกระจายเสียง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Pr="00A467EC">
              <w:rPr>
                <w:rFonts w:ascii="TH SarabunPSK" w:hAnsi="TH SarabunPSK" w:cs="TH SarabunPSK"/>
                <w:sz w:val="32"/>
                <w:szCs w:val="32"/>
                <w:cs/>
              </w:rPr>
              <w:t>กิจการโทรทัศน์ และกิจการโทรคมนาคมแห่งชาติ เรื่อง หลักเกณฑ์การทด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สอบมาตรฐานทางเทคนิคของเครื่องส่ง</w:t>
            </w:r>
            <w:r w:rsidRPr="00A467EC">
              <w:rPr>
                <w:rFonts w:ascii="TH SarabunPSK" w:hAnsi="TH SarabunPSK" w:cs="TH SarabunPSK"/>
                <w:sz w:val="32"/>
                <w:szCs w:val="32"/>
                <w:cs/>
              </w:rPr>
              <w:t>วิทยุกระจายเสียงสำหรับการทดลองประกอบกิจการ</w:t>
            </w:r>
            <w:r w:rsidRPr="00A467E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วิทยุกระจายเสียง ก่อนวันที่ ๑ กรกฎาคม ๒๕๖๔ ให้ถือว่าผ่านการฝึกอบรมการทดสอบมาตรฐานทางเทคนิคของสถานีวิทยุกระจายเสียงกำลังส่งต่ำ ตามประกาศนี้</w:t>
            </w:r>
          </w:p>
          <w:p w14:paraId="0DA0D43B" w14:textId="77777777" w:rsidR="00A467EC" w:rsidRDefault="00A467EC" w:rsidP="00A467EC">
            <w:pPr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467EC">
              <w:rPr>
                <w:rFonts w:ascii="TH SarabunPSK" w:hAnsi="TH SarabunPSK" w:cs="TH SarabunPSK"/>
                <w:sz w:val="32"/>
                <w:szCs w:val="32"/>
                <w:cs/>
              </w:rPr>
              <w:t>ข้อ ๒๕ ห้องปฏิบัติการทดสอบและรับรองรายงานผลการทดสอบเครื่องส่งวิทยุกระจายเสียงสำหรับการทดลองประกอบกิจการวิทยุกระจายเสียงตามประกาศคณะกรรมการกิจการกระจายเสียง กิจการโทรทัศน์ และกิจการโทรคมนาคมแห่งชาติ เรื่อง หลักเกณฑ์การทดสอบมาตรฐานทางเทคนิคของเครื่องส่งวิทยุกระจายเสียงสำหรับการทดลองประกอบกิจการวิทยุกระจายเสียง ลงวันที่ ๑๗ กันยายน ๒๕๕๕ ที่ได้ลงทะเบียนอยู่ก่อนในวันที่ประกาศนี้ใช้บังคับ ให้มีสิทธิทดสอบมาตรฐานทางเทคนิคของเครื่องส่งวิทยุกระจายเสียงสำหรับการทดลองประกอบกิจการวิทยุกระจายเสียงได้จนกว่าจะสิ้นสุดการเป็นห้องปฏิบัติการทดสอบตาม ข้อ ๑๓ ของประกาศดังกล่าว หรือจนถึงวันที่ ๓ เมษายน ๒๕๖๕ แล้วแต่วันใดจะถึงก่อน</w:t>
            </w:r>
          </w:p>
          <w:p w14:paraId="3EB8897B" w14:textId="77777777" w:rsidR="00915914" w:rsidRDefault="00A467EC" w:rsidP="00A467EC">
            <w:pPr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467EC">
              <w:rPr>
                <w:rFonts w:ascii="TH SarabunPSK" w:hAnsi="TH SarabunPSK" w:cs="TH SarabunPSK"/>
                <w:sz w:val="32"/>
                <w:szCs w:val="32"/>
                <w:cs/>
              </w:rPr>
              <w:t>ข้อ ๒๖ ให้หน่วยทดสอบตามประกาศนี้ทดสอบมาตรฐานทางเทคนิคของเครื่องส่งวิทยุกระจายเสียงสำหรับการทดลองประกอบกิจการวิทยุกระจายเสียง ให้แก่ผู้ได้รับใบอนุญาตทดลองประกอบกิจการวิทยุกระจายเสียงได้ โดยนำเอามาตรฐานทางเทคนิคของเครื่องส่งวิทยุกระจายเสียงสำหรับการทดลองประกอบกิจการวิทยุกระจายเสียงมาบังคับใช้โดยอนุโลม</w:t>
            </w:r>
          </w:p>
          <w:p w14:paraId="487F1158" w14:textId="77777777" w:rsidR="005D74B2" w:rsidRDefault="005D74B2" w:rsidP="00A467EC">
            <w:pPr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D6A25B" w14:textId="3FBF5886" w:rsidR="005D74B2" w:rsidRPr="00A467EC" w:rsidRDefault="005D74B2" w:rsidP="00A467EC">
            <w:pPr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47C3" w14:textId="77777777" w:rsidR="00915914" w:rsidRPr="005A1241" w:rsidRDefault="00915914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0E159" w14:textId="77777777" w:rsidR="00915914" w:rsidRPr="005A1241" w:rsidRDefault="00915914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64DF" w:rsidRPr="005A1241" w14:paraId="744844E3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809BF" w14:textId="7A796E83" w:rsidR="00E67268" w:rsidRDefault="00A467EC" w:rsidP="00A467EC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D74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lastRenderedPageBreak/>
              <w:t xml:space="preserve">๗. </w:t>
            </w:r>
            <w:r w:rsidRPr="005D74B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ภาคผนวก ก</w:t>
            </w:r>
            <w:r w:rsidRPr="00A467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แบบคำขอรับการทดสอบมาตรฐาน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A175" w14:textId="77777777" w:rsidR="004F64DF" w:rsidRDefault="004F64DF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5AD3E1" w14:textId="77777777" w:rsidR="005D74B2" w:rsidRPr="005A1241" w:rsidRDefault="005D74B2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F435D" w14:textId="77777777" w:rsidR="004F64DF" w:rsidRPr="005A1241" w:rsidRDefault="004F64DF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75F3" w:rsidRPr="005A1241" w14:paraId="20778473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199DD" w14:textId="100EF858" w:rsidR="00CE1433" w:rsidRDefault="00A467EC" w:rsidP="0097570F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D74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๘. </w:t>
            </w:r>
            <w:r w:rsidRPr="005D74B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ภาคผนวก ข</w:t>
            </w:r>
            <w:r w:rsidRPr="00A467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แบบรายงานผลการทดสอบ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FCCB" w14:textId="77777777" w:rsidR="003775F3" w:rsidRDefault="003775F3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F86304" w14:textId="77777777" w:rsidR="005D74B2" w:rsidRPr="005A1241" w:rsidRDefault="005D74B2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B5EFB" w14:textId="77777777" w:rsidR="003775F3" w:rsidRPr="005A1241" w:rsidRDefault="003775F3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75F3" w:rsidRPr="005A1241" w14:paraId="7C7E3513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0B52" w14:textId="7BDF3848" w:rsidR="003775F3" w:rsidRDefault="00A467EC" w:rsidP="00240CA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D74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๙. </w:t>
            </w:r>
            <w:r w:rsidRPr="005D74B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ภาคผนวก ค</w:t>
            </w:r>
            <w:r w:rsidRPr="00A467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รายการเครื่องมือทดสอบมาตรฐาน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B1D1" w14:textId="77777777" w:rsidR="003775F3" w:rsidRDefault="003775F3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2519DD" w14:textId="77777777" w:rsidR="005D74B2" w:rsidRPr="005A1241" w:rsidRDefault="005D74B2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DFB4B" w14:textId="77777777" w:rsidR="003775F3" w:rsidRPr="005A1241" w:rsidRDefault="003775F3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D74B2" w:rsidRPr="005A1241" w14:paraId="024BBC5D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A41C6" w14:textId="6A9BE4D5" w:rsidR="005D74B2" w:rsidRDefault="005D74B2" w:rsidP="00240CA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74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๑๐. </w:t>
            </w:r>
            <w:r w:rsidRPr="005D74B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ภาคผนวก ง</w:t>
            </w:r>
            <w:r w:rsidRPr="00A467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แบบคำขอขึ้นทะเบียน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7000" w14:textId="77777777" w:rsidR="005D74B2" w:rsidRDefault="005D74B2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8A307A" w14:textId="77777777" w:rsidR="005D74B2" w:rsidRPr="005A1241" w:rsidRDefault="005D74B2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2B9B9" w14:textId="77777777" w:rsidR="005D74B2" w:rsidRPr="005A1241" w:rsidRDefault="005D74B2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2199" w:rsidRPr="005A1241" w14:paraId="38E4AB6A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E23D7" w14:textId="45030422" w:rsidR="007E3A6E" w:rsidRDefault="00A467EC" w:rsidP="007E3A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D74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๑๑. </w:t>
            </w:r>
            <w:r w:rsidRPr="005D74B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ภาคผนวก จ</w:t>
            </w:r>
            <w:r w:rsidRPr="00A467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รับขึ้นทะเบียนเป็นผู้ทดสอบ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7801" w14:textId="77777777" w:rsidR="00CF2199" w:rsidRDefault="00CF2199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01CCB0" w14:textId="77777777" w:rsidR="005D74B2" w:rsidRPr="005A1241" w:rsidRDefault="005D74B2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6771F" w14:textId="77777777" w:rsidR="00CF2199" w:rsidRPr="005A1241" w:rsidRDefault="00CF2199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CE12E99" w14:textId="7E0FA3A4" w:rsidR="00513441" w:rsidRPr="00AA595A" w:rsidRDefault="00513441" w:rsidP="00A467EC">
      <w:pPr>
        <w:tabs>
          <w:tab w:val="left" w:pos="1021"/>
          <w:tab w:val="left" w:pos="1644"/>
        </w:tabs>
        <w:spacing w:after="0" w:line="252" w:lineRule="auto"/>
        <w:ind w:left="-284"/>
        <w:rPr>
          <w:rFonts w:ascii="TH SarabunIT๙" w:hAnsi="TH SarabunIT๙" w:cs="TH SarabunIT๙"/>
          <w:b/>
          <w:bCs/>
          <w:sz w:val="32"/>
          <w:szCs w:val="32"/>
        </w:rPr>
      </w:pPr>
      <w:r w:rsidRPr="00440D81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ประเด็นอื่นๆ</w:t>
      </w:r>
    </w:p>
    <w:tbl>
      <w:tblPr>
        <w:tblW w:w="1488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4961"/>
        <w:gridCol w:w="4680"/>
      </w:tblGrid>
      <w:tr w:rsidR="00A467EC" w:rsidRPr="009E2846" w14:paraId="5F3C8559" w14:textId="77777777" w:rsidTr="00A467EC">
        <w:trPr>
          <w:trHeight w:val="733"/>
          <w:tblHeader/>
        </w:trPr>
        <w:tc>
          <w:tcPr>
            <w:tcW w:w="5246" w:type="dxa"/>
            <w:shd w:val="clear" w:color="auto" w:fill="B8CCE4"/>
          </w:tcPr>
          <w:p w14:paraId="6D2562FA" w14:textId="33738777" w:rsidR="00A467EC" w:rsidRDefault="00A467EC" w:rsidP="008A735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รายละเอียดประเด็น</w:t>
            </w:r>
          </w:p>
        </w:tc>
        <w:tc>
          <w:tcPr>
            <w:tcW w:w="4961" w:type="dxa"/>
            <w:shd w:val="clear" w:color="auto" w:fill="B8CCE4"/>
          </w:tcPr>
          <w:p w14:paraId="4E52F500" w14:textId="77777777" w:rsidR="00A467EC" w:rsidRDefault="00A467EC" w:rsidP="008A735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4680" w:type="dxa"/>
            <w:shd w:val="clear" w:color="auto" w:fill="B8CCE4"/>
          </w:tcPr>
          <w:p w14:paraId="5F8DD54B" w14:textId="77777777" w:rsidR="00A467EC" w:rsidRPr="009E2846" w:rsidRDefault="00A467EC" w:rsidP="008A735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A467EC" w:rsidRPr="005A1241" w14:paraId="676A5E9F" w14:textId="77777777" w:rsidTr="005D74B2">
        <w:trPr>
          <w:trHeight w:val="4054"/>
        </w:trPr>
        <w:tc>
          <w:tcPr>
            <w:tcW w:w="5246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C599E6D" w14:textId="4330F5F9" w:rsidR="00A467EC" w:rsidRPr="005A1241" w:rsidRDefault="00A467EC" w:rsidP="00D97488">
            <w:pPr>
              <w:pStyle w:val="ListParagraph"/>
              <w:spacing w:before="120" w:after="24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051F9225" w14:textId="77777777" w:rsidR="00A467EC" w:rsidRPr="005A1241" w:rsidRDefault="00A467EC" w:rsidP="008A735F">
            <w:pPr>
              <w:pStyle w:val="ListParagrap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736410D" w14:textId="77777777" w:rsidR="00A467EC" w:rsidRPr="005A1241" w:rsidRDefault="00A467EC" w:rsidP="008A735F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59B8E21" w14:textId="5BA8534A" w:rsidR="00BD2AB1" w:rsidRPr="00957A99" w:rsidRDefault="00BD2AB1" w:rsidP="00E16AA0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IT๙" w:hAnsi="TH SarabunIT๙" w:cs="TH SarabunIT๙"/>
          <w:sz w:val="32"/>
          <w:szCs w:val="32"/>
        </w:rPr>
      </w:pPr>
    </w:p>
    <w:sectPr w:rsidR="00BD2AB1" w:rsidRPr="00957A99" w:rsidSect="00E177E1">
      <w:pgSz w:w="16839" w:h="11907" w:orient="landscape" w:code="9"/>
      <w:pgMar w:top="1134" w:right="1418" w:bottom="426" w:left="1418" w:header="709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C1A28" w14:textId="77777777" w:rsidR="00197922" w:rsidRDefault="00197922" w:rsidP="00732227">
      <w:pPr>
        <w:spacing w:after="0" w:line="240" w:lineRule="auto"/>
      </w:pPr>
      <w:r>
        <w:separator/>
      </w:r>
    </w:p>
  </w:endnote>
  <w:endnote w:type="continuationSeparator" w:id="0">
    <w:p w14:paraId="08EBAFEE" w14:textId="77777777" w:rsidR="00197922" w:rsidRDefault="00197922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DA1A97BC-C936-4558-9EF8-7B2909B71F4E}"/>
    <w:embedBold r:id="rId2" w:fontKey="{A0DE3F3A-EA0C-426F-95AB-A190E8EAF4A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51E2125-5499-431E-90C4-E182D36F727C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fontKey="{C28A0B83-09A9-4DD2-B2F6-437D0073BB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8673A7C-50C5-4C1E-8864-B92B29EE9191}"/>
    <w:embedBold r:id="rId6" w:fontKey="{0FD40441-DEE5-4BF2-93D2-11C7E70699C4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7" w:fontKey="{08A0C38E-1488-4FFF-91C4-391EA7CA6581}"/>
    <w:embedBold r:id="rId8" w:fontKey="{E8C78128-9FD8-4B58-A191-C66151DF558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6662A72E-7C18-401E-993B-44423C701DE3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0" w:fontKey="{1597E501-A559-45A5-916E-08CC430238D1}"/>
    <w:embedBold r:id="rId11" w:fontKey="{487A88BC-271C-4CAD-9E7F-FA22EA279E1D}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2" w:fontKey="{9FE43C6D-2B41-40F2-8AED-9B7066B67F80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3" w:fontKey="{DD279690-B96F-4143-8006-974687899BDA}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  <w:embedBold r:id="rId14" w:fontKey="{65A781A1-EFE4-4D5F-B0D4-D18098E9EDF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5" w:fontKey="{5F295060-2A75-4FBF-86CD-7E984AD61F35}"/>
    <w:embedBold r:id="rId16" w:fontKey="{ED7D5DBF-9ED8-42F4-B3E4-1C166217C4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71C3F" w14:textId="77777777" w:rsidR="00E177E1" w:rsidRDefault="00E177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032922"/>
      <w:docPartObj>
        <w:docPartGallery w:val="Page Numbers (Bottom of Page)"/>
        <w:docPartUnique/>
      </w:docPartObj>
    </w:sdtPr>
    <w:sdtEndPr/>
    <w:sdtContent>
      <w:sdt>
        <w:sdtPr>
          <w:id w:val="-1882546652"/>
          <w:docPartObj>
            <w:docPartGallery w:val="Page Numbers (Top of Page)"/>
            <w:docPartUnique/>
          </w:docPartObj>
        </w:sdtPr>
        <w:sdtEndPr/>
        <w:sdtContent>
          <w:p w14:paraId="12438FC1" w14:textId="439E70BD" w:rsidR="00E177E1" w:rsidRDefault="00E177E1">
            <w:pPr>
              <w:pStyle w:val="Footer"/>
              <w:jc w:val="right"/>
            </w:pPr>
            <w:r w:rsidRPr="00E177E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หน้า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begin"/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instrText xml:space="preserve"> PAGE </w:instrTex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separate"/>
            </w:r>
            <w:r w:rsidR="006947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9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end"/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จาก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begin"/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instrText xml:space="preserve"> NUMPAGES  </w:instrTex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separate"/>
            </w:r>
            <w:r w:rsidR="006947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9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end"/>
            </w:r>
          </w:p>
        </w:sdtContent>
      </w:sdt>
    </w:sdtContent>
  </w:sdt>
  <w:p w14:paraId="7E9EFE20" w14:textId="287E59B0" w:rsidR="00517C2F" w:rsidRPr="001A3D20" w:rsidRDefault="00517C2F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38190" w14:textId="77777777" w:rsidR="00E177E1" w:rsidRDefault="00E177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BAC8C" w14:textId="77777777" w:rsidR="00197922" w:rsidRDefault="00197922" w:rsidP="00732227">
      <w:pPr>
        <w:spacing w:after="0" w:line="240" w:lineRule="auto"/>
      </w:pPr>
      <w:r>
        <w:separator/>
      </w:r>
    </w:p>
  </w:footnote>
  <w:footnote w:type="continuationSeparator" w:id="0">
    <w:p w14:paraId="070DE88C" w14:textId="77777777" w:rsidR="00197922" w:rsidRDefault="00197922" w:rsidP="0073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5F66C" w14:textId="77777777" w:rsidR="00E177E1" w:rsidRDefault="00E177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3A3A7" w14:textId="77777777" w:rsidR="00E177E1" w:rsidRDefault="00E177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833EA" w14:textId="77777777" w:rsidR="00E177E1" w:rsidRDefault="00E177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55DEB"/>
    <w:multiLevelType w:val="hybridMultilevel"/>
    <w:tmpl w:val="1410F52C"/>
    <w:lvl w:ilvl="0" w:tplc="FA589EF8">
      <w:start w:val="5"/>
      <w:numFmt w:val="thaiNumbers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D262209"/>
    <w:multiLevelType w:val="hybridMultilevel"/>
    <w:tmpl w:val="F47615C6"/>
    <w:lvl w:ilvl="0" w:tplc="A920B2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112B1E"/>
    <w:multiLevelType w:val="hybridMultilevel"/>
    <w:tmpl w:val="E3F0F066"/>
    <w:lvl w:ilvl="0" w:tplc="CD70EE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4130E2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1ADD44DC"/>
    <w:multiLevelType w:val="hybridMultilevel"/>
    <w:tmpl w:val="AB764854"/>
    <w:lvl w:ilvl="0" w:tplc="113CA4CA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5" w15:restartNumberingAfterBreak="0">
    <w:nsid w:val="1FB475EC"/>
    <w:multiLevelType w:val="hybridMultilevel"/>
    <w:tmpl w:val="DEA03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D22B9"/>
    <w:multiLevelType w:val="hybridMultilevel"/>
    <w:tmpl w:val="F38E47AC"/>
    <w:lvl w:ilvl="0" w:tplc="E7D457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0068C"/>
    <w:multiLevelType w:val="multilevel"/>
    <w:tmpl w:val="8CAAE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DE0E16"/>
    <w:multiLevelType w:val="multilevel"/>
    <w:tmpl w:val="4DCCF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70541F"/>
    <w:multiLevelType w:val="multilevel"/>
    <w:tmpl w:val="EEF24F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E80FBA"/>
    <w:multiLevelType w:val="hybridMultilevel"/>
    <w:tmpl w:val="DEA03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90760"/>
    <w:multiLevelType w:val="multilevel"/>
    <w:tmpl w:val="46F24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B91D37"/>
    <w:multiLevelType w:val="hybridMultilevel"/>
    <w:tmpl w:val="005E5092"/>
    <w:lvl w:ilvl="0" w:tplc="E4DC7C3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478743F4"/>
    <w:multiLevelType w:val="hybridMultilevel"/>
    <w:tmpl w:val="425AE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2A3E26"/>
    <w:multiLevelType w:val="hybridMultilevel"/>
    <w:tmpl w:val="DEA03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ED712D"/>
    <w:multiLevelType w:val="hybridMultilevel"/>
    <w:tmpl w:val="55226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F4E3F"/>
    <w:multiLevelType w:val="multilevel"/>
    <w:tmpl w:val="058E98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CB60F8"/>
    <w:multiLevelType w:val="hybridMultilevel"/>
    <w:tmpl w:val="BFE66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911DD"/>
    <w:multiLevelType w:val="hybridMultilevel"/>
    <w:tmpl w:val="5FE2E646"/>
    <w:lvl w:ilvl="0" w:tplc="52A4F3FA">
      <w:start w:val="1"/>
      <w:numFmt w:val="thaiNumbers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6A7255D9"/>
    <w:multiLevelType w:val="hybridMultilevel"/>
    <w:tmpl w:val="18469158"/>
    <w:lvl w:ilvl="0" w:tplc="90CA0B84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6204D1"/>
    <w:multiLevelType w:val="hybridMultilevel"/>
    <w:tmpl w:val="ED14A04C"/>
    <w:lvl w:ilvl="0" w:tplc="0409000F">
      <w:start w:val="1"/>
      <w:numFmt w:val="decimal"/>
      <w:lvlText w:val="%1."/>
      <w:lvlJc w:val="left"/>
      <w:pPr>
        <w:ind w:left="814" w:hanging="360"/>
      </w:p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1" w15:restartNumberingAfterBreak="0">
    <w:nsid w:val="70164153"/>
    <w:multiLevelType w:val="multilevel"/>
    <w:tmpl w:val="7B866A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DD68EE"/>
    <w:multiLevelType w:val="hybridMultilevel"/>
    <w:tmpl w:val="B6BCD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A05612"/>
    <w:multiLevelType w:val="hybridMultilevel"/>
    <w:tmpl w:val="8B26CF96"/>
    <w:lvl w:ilvl="0" w:tplc="31088374">
      <w:start w:val="1"/>
      <w:numFmt w:val="decimal"/>
      <w:lvlText w:val="%1."/>
      <w:lvlJc w:val="left"/>
      <w:pPr>
        <w:ind w:left="81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2"/>
  </w:num>
  <w:num w:numId="5">
    <w:abstractNumId w:val="22"/>
  </w:num>
  <w:num w:numId="6">
    <w:abstractNumId w:val="17"/>
  </w:num>
  <w:num w:numId="7">
    <w:abstractNumId w:val="13"/>
  </w:num>
  <w:num w:numId="8">
    <w:abstractNumId w:val="15"/>
  </w:num>
  <w:num w:numId="9">
    <w:abstractNumId w:val="6"/>
  </w:num>
  <w:num w:numId="10">
    <w:abstractNumId w:val="20"/>
  </w:num>
  <w:num w:numId="11">
    <w:abstractNumId w:val="23"/>
  </w:num>
  <w:num w:numId="12">
    <w:abstractNumId w:val="4"/>
  </w:num>
  <w:num w:numId="13">
    <w:abstractNumId w:val="18"/>
  </w:num>
  <w:num w:numId="14">
    <w:abstractNumId w:val="0"/>
  </w:num>
  <w:num w:numId="15">
    <w:abstractNumId w:val="19"/>
  </w:num>
  <w:num w:numId="16">
    <w:abstractNumId w:val="14"/>
  </w:num>
  <w:num w:numId="17">
    <w:abstractNumId w:val="10"/>
  </w:num>
  <w:num w:numId="18">
    <w:abstractNumId w:val="5"/>
  </w:num>
  <w:num w:numId="19">
    <w:abstractNumId w:val="8"/>
  </w:num>
  <w:num w:numId="20">
    <w:abstractNumId w:val="9"/>
    <w:lvlOverride w:ilvl="0">
      <w:lvl w:ilvl="0">
        <w:numFmt w:val="decimal"/>
        <w:lvlText w:val="%1."/>
        <w:lvlJc w:val="left"/>
      </w:lvl>
    </w:lvlOverride>
  </w:num>
  <w:num w:numId="21">
    <w:abstractNumId w:val="16"/>
    <w:lvlOverride w:ilvl="0">
      <w:lvl w:ilvl="0">
        <w:numFmt w:val="decimal"/>
        <w:lvlText w:val="%1."/>
        <w:lvlJc w:val="left"/>
      </w:lvl>
    </w:lvlOverride>
  </w:num>
  <w:num w:numId="22">
    <w:abstractNumId w:val="21"/>
    <w:lvlOverride w:ilvl="0">
      <w:lvl w:ilvl="0">
        <w:numFmt w:val="decimal"/>
        <w:lvlText w:val="%1."/>
        <w:lvlJc w:val="left"/>
      </w:lvl>
    </w:lvlOverride>
  </w:num>
  <w:num w:numId="23">
    <w:abstractNumId w:val="7"/>
  </w:num>
  <w:num w:numId="2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615"/>
    <w:rsid w:val="00001931"/>
    <w:rsid w:val="00002611"/>
    <w:rsid w:val="000026E8"/>
    <w:rsid w:val="00002836"/>
    <w:rsid w:val="00003F39"/>
    <w:rsid w:val="00004CBB"/>
    <w:rsid w:val="000065C2"/>
    <w:rsid w:val="000066B0"/>
    <w:rsid w:val="00006C6F"/>
    <w:rsid w:val="00007BC8"/>
    <w:rsid w:val="00010180"/>
    <w:rsid w:val="000110FE"/>
    <w:rsid w:val="00013B03"/>
    <w:rsid w:val="00014485"/>
    <w:rsid w:val="00016503"/>
    <w:rsid w:val="00016916"/>
    <w:rsid w:val="000170D4"/>
    <w:rsid w:val="00020B04"/>
    <w:rsid w:val="00020C1F"/>
    <w:rsid w:val="00021902"/>
    <w:rsid w:val="00021D8D"/>
    <w:rsid w:val="000237CB"/>
    <w:rsid w:val="00024B0B"/>
    <w:rsid w:val="000265DD"/>
    <w:rsid w:val="000273EB"/>
    <w:rsid w:val="00030EF9"/>
    <w:rsid w:val="000319E1"/>
    <w:rsid w:val="00031E8F"/>
    <w:rsid w:val="0003302B"/>
    <w:rsid w:val="00033994"/>
    <w:rsid w:val="000345A5"/>
    <w:rsid w:val="00035A02"/>
    <w:rsid w:val="00035BC8"/>
    <w:rsid w:val="00037F25"/>
    <w:rsid w:val="00043192"/>
    <w:rsid w:val="00045846"/>
    <w:rsid w:val="0004639D"/>
    <w:rsid w:val="00046D88"/>
    <w:rsid w:val="00050A6C"/>
    <w:rsid w:val="00051B8B"/>
    <w:rsid w:val="00053E4D"/>
    <w:rsid w:val="000545A5"/>
    <w:rsid w:val="000556F1"/>
    <w:rsid w:val="00055FAD"/>
    <w:rsid w:val="000561A6"/>
    <w:rsid w:val="0005634A"/>
    <w:rsid w:val="00057729"/>
    <w:rsid w:val="00057959"/>
    <w:rsid w:val="00060C53"/>
    <w:rsid w:val="0006171F"/>
    <w:rsid w:val="00061BDA"/>
    <w:rsid w:val="00063EA2"/>
    <w:rsid w:val="000644E1"/>
    <w:rsid w:val="00064E39"/>
    <w:rsid w:val="00065308"/>
    <w:rsid w:val="000656BD"/>
    <w:rsid w:val="00065ED1"/>
    <w:rsid w:val="0006699B"/>
    <w:rsid w:val="0006718A"/>
    <w:rsid w:val="00067ED4"/>
    <w:rsid w:val="0007040D"/>
    <w:rsid w:val="000729B0"/>
    <w:rsid w:val="00072FD3"/>
    <w:rsid w:val="0008085E"/>
    <w:rsid w:val="00080963"/>
    <w:rsid w:val="0008171A"/>
    <w:rsid w:val="00081758"/>
    <w:rsid w:val="00081D52"/>
    <w:rsid w:val="000832C3"/>
    <w:rsid w:val="0008408F"/>
    <w:rsid w:val="00086464"/>
    <w:rsid w:val="0009187D"/>
    <w:rsid w:val="00091CE4"/>
    <w:rsid w:val="00092C19"/>
    <w:rsid w:val="000932C9"/>
    <w:rsid w:val="00093680"/>
    <w:rsid w:val="00094772"/>
    <w:rsid w:val="000973D9"/>
    <w:rsid w:val="000A03CB"/>
    <w:rsid w:val="000A0F8A"/>
    <w:rsid w:val="000A2014"/>
    <w:rsid w:val="000A3B9D"/>
    <w:rsid w:val="000A3C8E"/>
    <w:rsid w:val="000B142B"/>
    <w:rsid w:val="000B2575"/>
    <w:rsid w:val="000B44FF"/>
    <w:rsid w:val="000B4F79"/>
    <w:rsid w:val="000B530B"/>
    <w:rsid w:val="000B5BAF"/>
    <w:rsid w:val="000B5BF9"/>
    <w:rsid w:val="000B7111"/>
    <w:rsid w:val="000B725D"/>
    <w:rsid w:val="000B7C1E"/>
    <w:rsid w:val="000C1DF5"/>
    <w:rsid w:val="000C2490"/>
    <w:rsid w:val="000C5856"/>
    <w:rsid w:val="000C685B"/>
    <w:rsid w:val="000C7C79"/>
    <w:rsid w:val="000D21C3"/>
    <w:rsid w:val="000D7955"/>
    <w:rsid w:val="000E03AD"/>
    <w:rsid w:val="000E0E8D"/>
    <w:rsid w:val="000E4110"/>
    <w:rsid w:val="000E7B99"/>
    <w:rsid w:val="000F0BB9"/>
    <w:rsid w:val="000F112E"/>
    <w:rsid w:val="000F13FD"/>
    <w:rsid w:val="000F4198"/>
    <w:rsid w:val="000F475D"/>
    <w:rsid w:val="000F49EC"/>
    <w:rsid w:val="000F520A"/>
    <w:rsid w:val="000F5FDB"/>
    <w:rsid w:val="000F795B"/>
    <w:rsid w:val="00103FF9"/>
    <w:rsid w:val="001042B4"/>
    <w:rsid w:val="00104AE9"/>
    <w:rsid w:val="00105515"/>
    <w:rsid w:val="00107903"/>
    <w:rsid w:val="00110EB2"/>
    <w:rsid w:val="00117809"/>
    <w:rsid w:val="00123552"/>
    <w:rsid w:val="00124D4E"/>
    <w:rsid w:val="00125807"/>
    <w:rsid w:val="0012583A"/>
    <w:rsid w:val="00125FF7"/>
    <w:rsid w:val="00126AEF"/>
    <w:rsid w:val="00127DDA"/>
    <w:rsid w:val="001325D4"/>
    <w:rsid w:val="00133DAE"/>
    <w:rsid w:val="00134C3B"/>
    <w:rsid w:val="0013541C"/>
    <w:rsid w:val="001355F2"/>
    <w:rsid w:val="001371DC"/>
    <w:rsid w:val="0013740C"/>
    <w:rsid w:val="00137703"/>
    <w:rsid w:val="001406B7"/>
    <w:rsid w:val="00141961"/>
    <w:rsid w:val="0014219C"/>
    <w:rsid w:val="00145121"/>
    <w:rsid w:val="00153C08"/>
    <w:rsid w:val="00154A75"/>
    <w:rsid w:val="00155BA3"/>
    <w:rsid w:val="001561E1"/>
    <w:rsid w:val="00160221"/>
    <w:rsid w:val="00165609"/>
    <w:rsid w:val="00165EC7"/>
    <w:rsid w:val="00165F36"/>
    <w:rsid w:val="001665F4"/>
    <w:rsid w:val="00166620"/>
    <w:rsid w:val="00166AFB"/>
    <w:rsid w:val="00166B87"/>
    <w:rsid w:val="001721E8"/>
    <w:rsid w:val="001722EC"/>
    <w:rsid w:val="00172ACB"/>
    <w:rsid w:val="001756D7"/>
    <w:rsid w:val="0017750A"/>
    <w:rsid w:val="00177CC0"/>
    <w:rsid w:val="00182F93"/>
    <w:rsid w:val="00185871"/>
    <w:rsid w:val="00185EED"/>
    <w:rsid w:val="00186058"/>
    <w:rsid w:val="00186366"/>
    <w:rsid w:val="00186BC8"/>
    <w:rsid w:val="001878CB"/>
    <w:rsid w:val="001937D6"/>
    <w:rsid w:val="00196C17"/>
    <w:rsid w:val="00197922"/>
    <w:rsid w:val="001A149B"/>
    <w:rsid w:val="001A22BE"/>
    <w:rsid w:val="001A3651"/>
    <w:rsid w:val="001A3D20"/>
    <w:rsid w:val="001A49DE"/>
    <w:rsid w:val="001A574E"/>
    <w:rsid w:val="001A6A94"/>
    <w:rsid w:val="001A7C6E"/>
    <w:rsid w:val="001B1074"/>
    <w:rsid w:val="001B3416"/>
    <w:rsid w:val="001B3E30"/>
    <w:rsid w:val="001B4A3D"/>
    <w:rsid w:val="001B6B5A"/>
    <w:rsid w:val="001B7632"/>
    <w:rsid w:val="001B78EE"/>
    <w:rsid w:val="001C09EE"/>
    <w:rsid w:val="001C0D2B"/>
    <w:rsid w:val="001C2083"/>
    <w:rsid w:val="001C2217"/>
    <w:rsid w:val="001C288D"/>
    <w:rsid w:val="001C28B8"/>
    <w:rsid w:val="001C2BAF"/>
    <w:rsid w:val="001C2F6B"/>
    <w:rsid w:val="001C3AA5"/>
    <w:rsid w:val="001C6DCF"/>
    <w:rsid w:val="001D0E5F"/>
    <w:rsid w:val="001D1F05"/>
    <w:rsid w:val="001D2B54"/>
    <w:rsid w:val="001D692B"/>
    <w:rsid w:val="001D7829"/>
    <w:rsid w:val="001E0418"/>
    <w:rsid w:val="001E161E"/>
    <w:rsid w:val="001E2DDD"/>
    <w:rsid w:val="001E31D2"/>
    <w:rsid w:val="001E354E"/>
    <w:rsid w:val="001E6ECB"/>
    <w:rsid w:val="001F1768"/>
    <w:rsid w:val="001F2660"/>
    <w:rsid w:val="001F466E"/>
    <w:rsid w:val="001F537E"/>
    <w:rsid w:val="001F56C6"/>
    <w:rsid w:val="001F7206"/>
    <w:rsid w:val="001F7830"/>
    <w:rsid w:val="001F7C66"/>
    <w:rsid w:val="001F7C9B"/>
    <w:rsid w:val="00201642"/>
    <w:rsid w:val="002019A4"/>
    <w:rsid w:val="00201D63"/>
    <w:rsid w:val="00204B29"/>
    <w:rsid w:val="00206128"/>
    <w:rsid w:val="00206ED7"/>
    <w:rsid w:val="0021030D"/>
    <w:rsid w:val="00210D21"/>
    <w:rsid w:val="00211C8A"/>
    <w:rsid w:val="00212C4B"/>
    <w:rsid w:val="00215157"/>
    <w:rsid w:val="00215719"/>
    <w:rsid w:val="00215CFC"/>
    <w:rsid w:val="0022083C"/>
    <w:rsid w:val="002218EE"/>
    <w:rsid w:val="00224EFE"/>
    <w:rsid w:val="002261E6"/>
    <w:rsid w:val="00232EB8"/>
    <w:rsid w:val="00237F36"/>
    <w:rsid w:val="00240A8F"/>
    <w:rsid w:val="00240CA0"/>
    <w:rsid w:val="00242524"/>
    <w:rsid w:val="00242B03"/>
    <w:rsid w:val="0024317E"/>
    <w:rsid w:val="002451D0"/>
    <w:rsid w:val="00246474"/>
    <w:rsid w:val="002504AA"/>
    <w:rsid w:val="002506D2"/>
    <w:rsid w:val="00252BDE"/>
    <w:rsid w:val="00257BE9"/>
    <w:rsid w:val="00260757"/>
    <w:rsid w:val="00263287"/>
    <w:rsid w:val="002655BC"/>
    <w:rsid w:val="0026789A"/>
    <w:rsid w:val="00270D83"/>
    <w:rsid w:val="00277547"/>
    <w:rsid w:val="0028037A"/>
    <w:rsid w:val="002825FC"/>
    <w:rsid w:val="00282A10"/>
    <w:rsid w:val="00282F91"/>
    <w:rsid w:val="00283D7B"/>
    <w:rsid w:val="002841FA"/>
    <w:rsid w:val="00284456"/>
    <w:rsid w:val="00285362"/>
    <w:rsid w:val="0029047E"/>
    <w:rsid w:val="00292293"/>
    <w:rsid w:val="002929CE"/>
    <w:rsid w:val="00293749"/>
    <w:rsid w:val="00293930"/>
    <w:rsid w:val="00294EBB"/>
    <w:rsid w:val="002950B3"/>
    <w:rsid w:val="00295A8F"/>
    <w:rsid w:val="00296F2D"/>
    <w:rsid w:val="00297783"/>
    <w:rsid w:val="002A0A07"/>
    <w:rsid w:val="002A30B1"/>
    <w:rsid w:val="002A4D2E"/>
    <w:rsid w:val="002A558F"/>
    <w:rsid w:val="002A5F9F"/>
    <w:rsid w:val="002B19B9"/>
    <w:rsid w:val="002B2CE8"/>
    <w:rsid w:val="002B3135"/>
    <w:rsid w:val="002B3E21"/>
    <w:rsid w:val="002B544E"/>
    <w:rsid w:val="002B7A84"/>
    <w:rsid w:val="002C029D"/>
    <w:rsid w:val="002C02A7"/>
    <w:rsid w:val="002C04D3"/>
    <w:rsid w:val="002C2B0E"/>
    <w:rsid w:val="002C51C5"/>
    <w:rsid w:val="002C567B"/>
    <w:rsid w:val="002D0134"/>
    <w:rsid w:val="002D1635"/>
    <w:rsid w:val="002D1BB5"/>
    <w:rsid w:val="002D1EF7"/>
    <w:rsid w:val="002D2255"/>
    <w:rsid w:val="002D4DD1"/>
    <w:rsid w:val="002D560C"/>
    <w:rsid w:val="002D5BA0"/>
    <w:rsid w:val="002D5F3D"/>
    <w:rsid w:val="002D62AB"/>
    <w:rsid w:val="002D62F5"/>
    <w:rsid w:val="002D770B"/>
    <w:rsid w:val="002D7731"/>
    <w:rsid w:val="002E0444"/>
    <w:rsid w:val="002E1360"/>
    <w:rsid w:val="002E2B5E"/>
    <w:rsid w:val="002E32E2"/>
    <w:rsid w:val="002E33A4"/>
    <w:rsid w:val="002E65B9"/>
    <w:rsid w:val="002F0A66"/>
    <w:rsid w:val="002F0EED"/>
    <w:rsid w:val="002F3C6D"/>
    <w:rsid w:val="002F3FEF"/>
    <w:rsid w:val="002F63E6"/>
    <w:rsid w:val="003013BC"/>
    <w:rsid w:val="00305D0F"/>
    <w:rsid w:val="00306798"/>
    <w:rsid w:val="00311622"/>
    <w:rsid w:val="003123C7"/>
    <w:rsid w:val="0031391F"/>
    <w:rsid w:val="00314E43"/>
    <w:rsid w:val="00314E46"/>
    <w:rsid w:val="003150E9"/>
    <w:rsid w:val="00316B80"/>
    <w:rsid w:val="00317BDF"/>
    <w:rsid w:val="00320AA6"/>
    <w:rsid w:val="00321726"/>
    <w:rsid w:val="00322683"/>
    <w:rsid w:val="00322885"/>
    <w:rsid w:val="00327EC2"/>
    <w:rsid w:val="00330212"/>
    <w:rsid w:val="00332052"/>
    <w:rsid w:val="003329CF"/>
    <w:rsid w:val="003363B3"/>
    <w:rsid w:val="00340AC3"/>
    <w:rsid w:val="00340C6D"/>
    <w:rsid w:val="003421C5"/>
    <w:rsid w:val="00342D75"/>
    <w:rsid w:val="00343A74"/>
    <w:rsid w:val="00345FBF"/>
    <w:rsid w:val="00350C7E"/>
    <w:rsid w:val="00352111"/>
    <w:rsid w:val="00352B3B"/>
    <w:rsid w:val="00353076"/>
    <w:rsid w:val="003532CC"/>
    <w:rsid w:val="0035652B"/>
    <w:rsid w:val="003577E0"/>
    <w:rsid w:val="0036275F"/>
    <w:rsid w:val="00365420"/>
    <w:rsid w:val="00365989"/>
    <w:rsid w:val="00373B55"/>
    <w:rsid w:val="00373FF7"/>
    <w:rsid w:val="0037575E"/>
    <w:rsid w:val="00375DB0"/>
    <w:rsid w:val="00375E8E"/>
    <w:rsid w:val="00376A29"/>
    <w:rsid w:val="003775F3"/>
    <w:rsid w:val="0038043B"/>
    <w:rsid w:val="00382F09"/>
    <w:rsid w:val="00383943"/>
    <w:rsid w:val="00385CE9"/>
    <w:rsid w:val="00386065"/>
    <w:rsid w:val="00387D2D"/>
    <w:rsid w:val="0039167D"/>
    <w:rsid w:val="00393661"/>
    <w:rsid w:val="00394260"/>
    <w:rsid w:val="0039453C"/>
    <w:rsid w:val="003A0123"/>
    <w:rsid w:val="003A57D9"/>
    <w:rsid w:val="003B29B3"/>
    <w:rsid w:val="003B2F56"/>
    <w:rsid w:val="003B35DA"/>
    <w:rsid w:val="003C3FBD"/>
    <w:rsid w:val="003C6611"/>
    <w:rsid w:val="003D002E"/>
    <w:rsid w:val="003D011C"/>
    <w:rsid w:val="003D4E25"/>
    <w:rsid w:val="003D6382"/>
    <w:rsid w:val="003D7FC5"/>
    <w:rsid w:val="003E1894"/>
    <w:rsid w:val="003E46F2"/>
    <w:rsid w:val="003E682E"/>
    <w:rsid w:val="003E7265"/>
    <w:rsid w:val="003F02A4"/>
    <w:rsid w:val="003F0C7C"/>
    <w:rsid w:val="003F0E52"/>
    <w:rsid w:val="003F5567"/>
    <w:rsid w:val="003F5AEA"/>
    <w:rsid w:val="00401607"/>
    <w:rsid w:val="00401CA0"/>
    <w:rsid w:val="004035F7"/>
    <w:rsid w:val="00403E0A"/>
    <w:rsid w:val="0040426F"/>
    <w:rsid w:val="00406CE9"/>
    <w:rsid w:val="004073FF"/>
    <w:rsid w:val="004076CA"/>
    <w:rsid w:val="00407C47"/>
    <w:rsid w:val="00411366"/>
    <w:rsid w:val="004153D6"/>
    <w:rsid w:val="00415B4A"/>
    <w:rsid w:val="00420A7A"/>
    <w:rsid w:val="004222BD"/>
    <w:rsid w:val="00423900"/>
    <w:rsid w:val="004246AF"/>
    <w:rsid w:val="00425808"/>
    <w:rsid w:val="00425F2D"/>
    <w:rsid w:val="0042682B"/>
    <w:rsid w:val="004310C8"/>
    <w:rsid w:val="004315A9"/>
    <w:rsid w:val="00431A01"/>
    <w:rsid w:val="00431B78"/>
    <w:rsid w:val="00433F01"/>
    <w:rsid w:val="004342B9"/>
    <w:rsid w:val="00434A8C"/>
    <w:rsid w:val="00434E38"/>
    <w:rsid w:val="0043546B"/>
    <w:rsid w:val="00435F1A"/>
    <w:rsid w:val="00437AA6"/>
    <w:rsid w:val="004400DC"/>
    <w:rsid w:val="00443690"/>
    <w:rsid w:val="00446A24"/>
    <w:rsid w:val="0045238F"/>
    <w:rsid w:val="00455019"/>
    <w:rsid w:val="00455568"/>
    <w:rsid w:val="00456BF1"/>
    <w:rsid w:val="00456CCA"/>
    <w:rsid w:val="004572E1"/>
    <w:rsid w:val="0046165C"/>
    <w:rsid w:val="00461CBA"/>
    <w:rsid w:val="00464FC6"/>
    <w:rsid w:val="0047133B"/>
    <w:rsid w:val="00476382"/>
    <w:rsid w:val="00476C6C"/>
    <w:rsid w:val="0048144B"/>
    <w:rsid w:val="00481A80"/>
    <w:rsid w:val="00483C02"/>
    <w:rsid w:val="0048412C"/>
    <w:rsid w:val="00484AB6"/>
    <w:rsid w:val="00485487"/>
    <w:rsid w:val="00485D35"/>
    <w:rsid w:val="00485DA6"/>
    <w:rsid w:val="0048637E"/>
    <w:rsid w:val="00486A8D"/>
    <w:rsid w:val="0048718B"/>
    <w:rsid w:val="00490732"/>
    <w:rsid w:val="00490EE9"/>
    <w:rsid w:val="004943AC"/>
    <w:rsid w:val="004953E2"/>
    <w:rsid w:val="0049583E"/>
    <w:rsid w:val="004A1641"/>
    <w:rsid w:val="004A2B6F"/>
    <w:rsid w:val="004A3F50"/>
    <w:rsid w:val="004A47D5"/>
    <w:rsid w:val="004A4BD4"/>
    <w:rsid w:val="004A5FDE"/>
    <w:rsid w:val="004A6285"/>
    <w:rsid w:val="004A6767"/>
    <w:rsid w:val="004A7791"/>
    <w:rsid w:val="004A7ADC"/>
    <w:rsid w:val="004B3760"/>
    <w:rsid w:val="004B3D20"/>
    <w:rsid w:val="004B3EB7"/>
    <w:rsid w:val="004B66B9"/>
    <w:rsid w:val="004C1354"/>
    <w:rsid w:val="004C3046"/>
    <w:rsid w:val="004D20D1"/>
    <w:rsid w:val="004D42A7"/>
    <w:rsid w:val="004D5641"/>
    <w:rsid w:val="004D5ED0"/>
    <w:rsid w:val="004D6CEC"/>
    <w:rsid w:val="004D73E4"/>
    <w:rsid w:val="004E1D04"/>
    <w:rsid w:val="004E239F"/>
    <w:rsid w:val="004E37BA"/>
    <w:rsid w:val="004E6A21"/>
    <w:rsid w:val="004E7B82"/>
    <w:rsid w:val="004F134C"/>
    <w:rsid w:val="004F2ECD"/>
    <w:rsid w:val="004F32DD"/>
    <w:rsid w:val="004F405E"/>
    <w:rsid w:val="004F4734"/>
    <w:rsid w:val="004F58CC"/>
    <w:rsid w:val="004F5ECB"/>
    <w:rsid w:val="004F64DF"/>
    <w:rsid w:val="004F7475"/>
    <w:rsid w:val="0050006A"/>
    <w:rsid w:val="0050083C"/>
    <w:rsid w:val="0050265B"/>
    <w:rsid w:val="005056F5"/>
    <w:rsid w:val="00507C28"/>
    <w:rsid w:val="005100B1"/>
    <w:rsid w:val="005118E5"/>
    <w:rsid w:val="0051316E"/>
    <w:rsid w:val="005132A6"/>
    <w:rsid w:val="00513441"/>
    <w:rsid w:val="0051456F"/>
    <w:rsid w:val="00517850"/>
    <w:rsid w:val="005178C9"/>
    <w:rsid w:val="00517962"/>
    <w:rsid w:val="00517C2F"/>
    <w:rsid w:val="00521030"/>
    <w:rsid w:val="00522469"/>
    <w:rsid w:val="00524EC4"/>
    <w:rsid w:val="005278D4"/>
    <w:rsid w:val="00531B3A"/>
    <w:rsid w:val="00532862"/>
    <w:rsid w:val="00533771"/>
    <w:rsid w:val="00533B78"/>
    <w:rsid w:val="0053421D"/>
    <w:rsid w:val="005346B5"/>
    <w:rsid w:val="00536512"/>
    <w:rsid w:val="00542208"/>
    <w:rsid w:val="005430D6"/>
    <w:rsid w:val="00543153"/>
    <w:rsid w:val="005437AE"/>
    <w:rsid w:val="005438A1"/>
    <w:rsid w:val="00543EBF"/>
    <w:rsid w:val="005440E4"/>
    <w:rsid w:val="005459AF"/>
    <w:rsid w:val="0055235E"/>
    <w:rsid w:val="0055262C"/>
    <w:rsid w:val="005535B3"/>
    <w:rsid w:val="00556033"/>
    <w:rsid w:val="005563DD"/>
    <w:rsid w:val="0056019C"/>
    <w:rsid w:val="00560AC7"/>
    <w:rsid w:val="005613C5"/>
    <w:rsid w:val="0056184B"/>
    <w:rsid w:val="0056389D"/>
    <w:rsid w:val="00564056"/>
    <w:rsid w:val="00564F16"/>
    <w:rsid w:val="005654AE"/>
    <w:rsid w:val="00566359"/>
    <w:rsid w:val="0056793F"/>
    <w:rsid w:val="005704E9"/>
    <w:rsid w:val="0057057A"/>
    <w:rsid w:val="0057074E"/>
    <w:rsid w:val="00573293"/>
    <w:rsid w:val="00573C8C"/>
    <w:rsid w:val="005800EF"/>
    <w:rsid w:val="00581669"/>
    <w:rsid w:val="00582F77"/>
    <w:rsid w:val="00583E7A"/>
    <w:rsid w:val="00591516"/>
    <w:rsid w:val="00591946"/>
    <w:rsid w:val="0059499A"/>
    <w:rsid w:val="00595ED1"/>
    <w:rsid w:val="00596D91"/>
    <w:rsid w:val="005A03D1"/>
    <w:rsid w:val="005A0694"/>
    <w:rsid w:val="005A1241"/>
    <w:rsid w:val="005A2AFC"/>
    <w:rsid w:val="005A4856"/>
    <w:rsid w:val="005A4BCA"/>
    <w:rsid w:val="005A4E99"/>
    <w:rsid w:val="005A52EA"/>
    <w:rsid w:val="005B1224"/>
    <w:rsid w:val="005B182F"/>
    <w:rsid w:val="005B4DA2"/>
    <w:rsid w:val="005B4F22"/>
    <w:rsid w:val="005B5109"/>
    <w:rsid w:val="005B5765"/>
    <w:rsid w:val="005B59D6"/>
    <w:rsid w:val="005B7F23"/>
    <w:rsid w:val="005C1CDA"/>
    <w:rsid w:val="005C3CB9"/>
    <w:rsid w:val="005C3DE2"/>
    <w:rsid w:val="005C43D2"/>
    <w:rsid w:val="005C48F5"/>
    <w:rsid w:val="005C4B30"/>
    <w:rsid w:val="005C547D"/>
    <w:rsid w:val="005C560F"/>
    <w:rsid w:val="005C60D7"/>
    <w:rsid w:val="005C6179"/>
    <w:rsid w:val="005C6969"/>
    <w:rsid w:val="005C6BC8"/>
    <w:rsid w:val="005D1CB2"/>
    <w:rsid w:val="005D459E"/>
    <w:rsid w:val="005D74B2"/>
    <w:rsid w:val="005E0158"/>
    <w:rsid w:val="005E5B67"/>
    <w:rsid w:val="005E60DB"/>
    <w:rsid w:val="005E622C"/>
    <w:rsid w:val="005F2B1E"/>
    <w:rsid w:val="005F5CCD"/>
    <w:rsid w:val="00600AC6"/>
    <w:rsid w:val="00602244"/>
    <w:rsid w:val="006022DC"/>
    <w:rsid w:val="00602513"/>
    <w:rsid w:val="006040C7"/>
    <w:rsid w:val="00606095"/>
    <w:rsid w:val="00606819"/>
    <w:rsid w:val="0060776C"/>
    <w:rsid w:val="006122EF"/>
    <w:rsid w:val="00614964"/>
    <w:rsid w:val="00616799"/>
    <w:rsid w:val="00616AEA"/>
    <w:rsid w:val="00620B50"/>
    <w:rsid w:val="00620DDD"/>
    <w:rsid w:val="00623895"/>
    <w:rsid w:val="006243D6"/>
    <w:rsid w:val="006258E7"/>
    <w:rsid w:val="006271B3"/>
    <w:rsid w:val="0063105A"/>
    <w:rsid w:val="00631127"/>
    <w:rsid w:val="0063135F"/>
    <w:rsid w:val="00632E1C"/>
    <w:rsid w:val="00634271"/>
    <w:rsid w:val="00635A9C"/>
    <w:rsid w:val="0063759F"/>
    <w:rsid w:val="00640164"/>
    <w:rsid w:val="00640E28"/>
    <w:rsid w:val="00640F06"/>
    <w:rsid w:val="00641A33"/>
    <w:rsid w:val="00641A89"/>
    <w:rsid w:val="00641B88"/>
    <w:rsid w:val="006429DE"/>
    <w:rsid w:val="00643058"/>
    <w:rsid w:val="006433DF"/>
    <w:rsid w:val="0064569B"/>
    <w:rsid w:val="00646138"/>
    <w:rsid w:val="0064638E"/>
    <w:rsid w:val="00646B4C"/>
    <w:rsid w:val="00646E54"/>
    <w:rsid w:val="00646E68"/>
    <w:rsid w:val="00651548"/>
    <w:rsid w:val="00651F9D"/>
    <w:rsid w:val="00653F56"/>
    <w:rsid w:val="00655129"/>
    <w:rsid w:val="00655544"/>
    <w:rsid w:val="006556C8"/>
    <w:rsid w:val="00661E1A"/>
    <w:rsid w:val="0066261C"/>
    <w:rsid w:val="00664759"/>
    <w:rsid w:val="00664D8D"/>
    <w:rsid w:val="006660F5"/>
    <w:rsid w:val="00666D02"/>
    <w:rsid w:val="00667556"/>
    <w:rsid w:val="006705C2"/>
    <w:rsid w:val="00670695"/>
    <w:rsid w:val="0067075C"/>
    <w:rsid w:val="006729E1"/>
    <w:rsid w:val="006742F3"/>
    <w:rsid w:val="00676F5A"/>
    <w:rsid w:val="006777DF"/>
    <w:rsid w:val="006805A1"/>
    <w:rsid w:val="0068134D"/>
    <w:rsid w:val="006827CC"/>
    <w:rsid w:val="00682804"/>
    <w:rsid w:val="00692751"/>
    <w:rsid w:val="0069434F"/>
    <w:rsid w:val="006947CD"/>
    <w:rsid w:val="00696769"/>
    <w:rsid w:val="006A094F"/>
    <w:rsid w:val="006A0FEC"/>
    <w:rsid w:val="006A13C5"/>
    <w:rsid w:val="006A1540"/>
    <w:rsid w:val="006A3196"/>
    <w:rsid w:val="006A53BD"/>
    <w:rsid w:val="006A732F"/>
    <w:rsid w:val="006A7565"/>
    <w:rsid w:val="006A7D97"/>
    <w:rsid w:val="006A7EE8"/>
    <w:rsid w:val="006B08E0"/>
    <w:rsid w:val="006B28E1"/>
    <w:rsid w:val="006B2D6B"/>
    <w:rsid w:val="006B3727"/>
    <w:rsid w:val="006B49AC"/>
    <w:rsid w:val="006B4D7F"/>
    <w:rsid w:val="006B522B"/>
    <w:rsid w:val="006B6D2E"/>
    <w:rsid w:val="006B7225"/>
    <w:rsid w:val="006B73D4"/>
    <w:rsid w:val="006B7AE7"/>
    <w:rsid w:val="006B7F7B"/>
    <w:rsid w:val="006C0515"/>
    <w:rsid w:val="006C38AF"/>
    <w:rsid w:val="006C4E19"/>
    <w:rsid w:val="006D00DA"/>
    <w:rsid w:val="006D0EF6"/>
    <w:rsid w:val="006D300D"/>
    <w:rsid w:val="006D3477"/>
    <w:rsid w:val="006D4DF9"/>
    <w:rsid w:val="006D5A97"/>
    <w:rsid w:val="006D5B18"/>
    <w:rsid w:val="006D627D"/>
    <w:rsid w:val="006E026D"/>
    <w:rsid w:val="006E0F86"/>
    <w:rsid w:val="006E1098"/>
    <w:rsid w:val="006E199C"/>
    <w:rsid w:val="006E1ACF"/>
    <w:rsid w:val="006E3D20"/>
    <w:rsid w:val="006E5420"/>
    <w:rsid w:val="006E5CD6"/>
    <w:rsid w:val="006E6154"/>
    <w:rsid w:val="006E6460"/>
    <w:rsid w:val="006E6C06"/>
    <w:rsid w:val="006F02EE"/>
    <w:rsid w:val="006F093A"/>
    <w:rsid w:val="006F2980"/>
    <w:rsid w:val="006F2A7D"/>
    <w:rsid w:val="006F3D05"/>
    <w:rsid w:val="006F450B"/>
    <w:rsid w:val="007007A8"/>
    <w:rsid w:val="007013FE"/>
    <w:rsid w:val="00703F32"/>
    <w:rsid w:val="007046DA"/>
    <w:rsid w:val="007069B7"/>
    <w:rsid w:val="00706B19"/>
    <w:rsid w:val="00706DA5"/>
    <w:rsid w:val="00707CB6"/>
    <w:rsid w:val="00711221"/>
    <w:rsid w:val="0071524A"/>
    <w:rsid w:val="007215B7"/>
    <w:rsid w:val="0072286E"/>
    <w:rsid w:val="0072569C"/>
    <w:rsid w:val="007301A1"/>
    <w:rsid w:val="00730E5C"/>
    <w:rsid w:val="007314FD"/>
    <w:rsid w:val="00731882"/>
    <w:rsid w:val="00732227"/>
    <w:rsid w:val="00734276"/>
    <w:rsid w:val="007345D7"/>
    <w:rsid w:val="00735BC9"/>
    <w:rsid w:val="00737C4F"/>
    <w:rsid w:val="00742CCE"/>
    <w:rsid w:val="007437DA"/>
    <w:rsid w:val="00744903"/>
    <w:rsid w:val="007468E8"/>
    <w:rsid w:val="00746E74"/>
    <w:rsid w:val="00750A26"/>
    <w:rsid w:val="00750B49"/>
    <w:rsid w:val="00751CCF"/>
    <w:rsid w:val="00753098"/>
    <w:rsid w:val="00753E48"/>
    <w:rsid w:val="00754E38"/>
    <w:rsid w:val="00755433"/>
    <w:rsid w:val="007600CD"/>
    <w:rsid w:val="007613A1"/>
    <w:rsid w:val="007625E3"/>
    <w:rsid w:val="0076354D"/>
    <w:rsid w:val="0076406D"/>
    <w:rsid w:val="00765813"/>
    <w:rsid w:val="007675E6"/>
    <w:rsid w:val="00776624"/>
    <w:rsid w:val="00780B86"/>
    <w:rsid w:val="007826B1"/>
    <w:rsid w:val="007830B1"/>
    <w:rsid w:val="007835F8"/>
    <w:rsid w:val="0078669A"/>
    <w:rsid w:val="00786F3C"/>
    <w:rsid w:val="007873E1"/>
    <w:rsid w:val="00790B5F"/>
    <w:rsid w:val="00791033"/>
    <w:rsid w:val="00791A55"/>
    <w:rsid w:val="007923C3"/>
    <w:rsid w:val="00797607"/>
    <w:rsid w:val="007A1BEB"/>
    <w:rsid w:val="007A242E"/>
    <w:rsid w:val="007B0C0C"/>
    <w:rsid w:val="007B0C31"/>
    <w:rsid w:val="007B2924"/>
    <w:rsid w:val="007B2FED"/>
    <w:rsid w:val="007B3B4B"/>
    <w:rsid w:val="007B481D"/>
    <w:rsid w:val="007B6C5B"/>
    <w:rsid w:val="007C2D0D"/>
    <w:rsid w:val="007C2ED1"/>
    <w:rsid w:val="007C31A7"/>
    <w:rsid w:val="007C3E43"/>
    <w:rsid w:val="007C60A6"/>
    <w:rsid w:val="007D1D58"/>
    <w:rsid w:val="007D1DF9"/>
    <w:rsid w:val="007D3690"/>
    <w:rsid w:val="007D5073"/>
    <w:rsid w:val="007D5F43"/>
    <w:rsid w:val="007D75D2"/>
    <w:rsid w:val="007D7974"/>
    <w:rsid w:val="007E0259"/>
    <w:rsid w:val="007E14B6"/>
    <w:rsid w:val="007E1DCC"/>
    <w:rsid w:val="007E2DE0"/>
    <w:rsid w:val="007E2E71"/>
    <w:rsid w:val="007E3A6E"/>
    <w:rsid w:val="007E4BC1"/>
    <w:rsid w:val="007E5071"/>
    <w:rsid w:val="007E51A5"/>
    <w:rsid w:val="007E74DF"/>
    <w:rsid w:val="007F1E33"/>
    <w:rsid w:val="007F394E"/>
    <w:rsid w:val="007F4738"/>
    <w:rsid w:val="008006EA"/>
    <w:rsid w:val="00803665"/>
    <w:rsid w:val="008045AA"/>
    <w:rsid w:val="00805897"/>
    <w:rsid w:val="008061EB"/>
    <w:rsid w:val="00807377"/>
    <w:rsid w:val="00807A49"/>
    <w:rsid w:val="00807B72"/>
    <w:rsid w:val="00807D51"/>
    <w:rsid w:val="0081163E"/>
    <w:rsid w:val="00811818"/>
    <w:rsid w:val="00812E08"/>
    <w:rsid w:val="0081377E"/>
    <w:rsid w:val="00813C1C"/>
    <w:rsid w:val="008141B9"/>
    <w:rsid w:val="008147CD"/>
    <w:rsid w:val="00815219"/>
    <w:rsid w:val="0081610D"/>
    <w:rsid w:val="008176AE"/>
    <w:rsid w:val="00820CA4"/>
    <w:rsid w:val="00821219"/>
    <w:rsid w:val="00824F4A"/>
    <w:rsid w:val="008270AD"/>
    <w:rsid w:val="008331C6"/>
    <w:rsid w:val="00841FB1"/>
    <w:rsid w:val="0084329E"/>
    <w:rsid w:val="00845C14"/>
    <w:rsid w:val="0084674B"/>
    <w:rsid w:val="008471A9"/>
    <w:rsid w:val="0084764F"/>
    <w:rsid w:val="0085161C"/>
    <w:rsid w:val="00851AF3"/>
    <w:rsid w:val="00851E10"/>
    <w:rsid w:val="0085407C"/>
    <w:rsid w:val="00854D30"/>
    <w:rsid w:val="00855C66"/>
    <w:rsid w:val="0086028F"/>
    <w:rsid w:val="008637DC"/>
    <w:rsid w:val="008641AC"/>
    <w:rsid w:val="00864261"/>
    <w:rsid w:val="00870C6C"/>
    <w:rsid w:val="00872BBA"/>
    <w:rsid w:val="0087529F"/>
    <w:rsid w:val="00875F7F"/>
    <w:rsid w:val="00876417"/>
    <w:rsid w:val="00880FE4"/>
    <w:rsid w:val="00882AD2"/>
    <w:rsid w:val="00884013"/>
    <w:rsid w:val="00885015"/>
    <w:rsid w:val="00886AAB"/>
    <w:rsid w:val="00886BE2"/>
    <w:rsid w:val="00890B1D"/>
    <w:rsid w:val="008925A6"/>
    <w:rsid w:val="00893253"/>
    <w:rsid w:val="008A180B"/>
    <w:rsid w:val="008A4162"/>
    <w:rsid w:val="008A4279"/>
    <w:rsid w:val="008A5D26"/>
    <w:rsid w:val="008A625F"/>
    <w:rsid w:val="008B18AC"/>
    <w:rsid w:val="008B5FDF"/>
    <w:rsid w:val="008C1DBF"/>
    <w:rsid w:val="008C36FB"/>
    <w:rsid w:val="008C42CB"/>
    <w:rsid w:val="008C5E44"/>
    <w:rsid w:val="008D4960"/>
    <w:rsid w:val="008D4B6E"/>
    <w:rsid w:val="008E4C87"/>
    <w:rsid w:val="008E562C"/>
    <w:rsid w:val="008E5C22"/>
    <w:rsid w:val="008E6570"/>
    <w:rsid w:val="008E6A22"/>
    <w:rsid w:val="008E7583"/>
    <w:rsid w:val="008E7785"/>
    <w:rsid w:val="008F39EF"/>
    <w:rsid w:val="008F3B81"/>
    <w:rsid w:val="008F409D"/>
    <w:rsid w:val="008F550C"/>
    <w:rsid w:val="008F5D86"/>
    <w:rsid w:val="008F6954"/>
    <w:rsid w:val="008F731F"/>
    <w:rsid w:val="008F79F0"/>
    <w:rsid w:val="009007CD"/>
    <w:rsid w:val="00900923"/>
    <w:rsid w:val="00901CFA"/>
    <w:rsid w:val="0090763E"/>
    <w:rsid w:val="00907836"/>
    <w:rsid w:val="00910833"/>
    <w:rsid w:val="00910FA0"/>
    <w:rsid w:val="00911383"/>
    <w:rsid w:val="0091273C"/>
    <w:rsid w:val="0091523E"/>
    <w:rsid w:val="00915914"/>
    <w:rsid w:val="0091649F"/>
    <w:rsid w:val="00917FDE"/>
    <w:rsid w:val="00921786"/>
    <w:rsid w:val="00921964"/>
    <w:rsid w:val="00925ADC"/>
    <w:rsid w:val="00931C9F"/>
    <w:rsid w:val="009337CA"/>
    <w:rsid w:val="00943D6D"/>
    <w:rsid w:val="009455C5"/>
    <w:rsid w:val="00947626"/>
    <w:rsid w:val="00950BD8"/>
    <w:rsid w:val="009513A8"/>
    <w:rsid w:val="009526D9"/>
    <w:rsid w:val="009529A3"/>
    <w:rsid w:val="009532D9"/>
    <w:rsid w:val="0095426F"/>
    <w:rsid w:val="009577B4"/>
    <w:rsid w:val="00957A99"/>
    <w:rsid w:val="00960780"/>
    <w:rsid w:val="00960A80"/>
    <w:rsid w:val="00960E6E"/>
    <w:rsid w:val="00961DCA"/>
    <w:rsid w:val="00962DBF"/>
    <w:rsid w:val="009638DB"/>
    <w:rsid w:val="00964A4D"/>
    <w:rsid w:val="009655EE"/>
    <w:rsid w:val="009656B6"/>
    <w:rsid w:val="00966D69"/>
    <w:rsid w:val="0096781C"/>
    <w:rsid w:val="009708A7"/>
    <w:rsid w:val="00970C17"/>
    <w:rsid w:val="0097267E"/>
    <w:rsid w:val="009753AA"/>
    <w:rsid w:val="0097570F"/>
    <w:rsid w:val="009801D2"/>
    <w:rsid w:val="009821FC"/>
    <w:rsid w:val="00982B9C"/>
    <w:rsid w:val="00983C32"/>
    <w:rsid w:val="00984AE0"/>
    <w:rsid w:val="00984AFE"/>
    <w:rsid w:val="00985F47"/>
    <w:rsid w:val="00985F84"/>
    <w:rsid w:val="00986D26"/>
    <w:rsid w:val="0098726F"/>
    <w:rsid w:val="009875E6"/>
    <w:rsid w:val="009954D7"/>
    <w:rsid w:val="009A035F"/>
    <w:rsid w:val="009A1FEB"/>
    <w:rsid w:val="009A3554"/>
    <w:rsid w:val="009A4696"/>
    <w:rsid w:val="009A5686"/>
    <w:rsid w:val="009B0D21"/>
    <w:rsid w:val="009B2F8E"/>
    <w:rsid w:val="009B6566"/>
    <w:rsid w:val="009C0F7C"/>
    <w:rsid w:val="009C5ECC"/>
    <w:rsid w:val="009D0249"/>
    <w:rsid w:val="009D11CC"/>
    <w:rsid w:val="009D4845"/>
    <w:rsid w:val="009D6818"/>
    <w:rsid w:val="009D75A2"/>
    <w:rsid w:val="009E2846"/>
    <w:rsid w:val="009E407D"/>
    <w:rsid w:val="009E5BEC"/>
    <w:rsid w:val="009E62F1"/>
    <w:rsid w:val="009E77DB"/>
    <w:rsid w:val="009F2221"/>
    <w:rsid w:val="009F364A"/>
    <w:rsid w:val="009F7135"/>
    <w:rsid w:val="009F74B2"/>
    <w:rsid w:val="009F75F8"/>
    <w:rsid w:val="009F79A1"/>
    <w:rsid w:val="00A003A7"/>
    <w:rsid w:val="00A035F5"/>
    <w:rsid w:val="00A04EAD"/>
    <w:rsid w:val="00A06F3A"/>
    <w:rsid w:val="00A121E6"/>
    <w:rsid w:val="00A13CFE"/>
    <w:rsid w:val="00A14999"/>
    <w:rsid w:val="00A20401"/>
    <w:rsid w:val="00A20D88"/>
    <w:rsid w:val="00A22615"/>
    <w:rsid w:val="00A2419A"/>
    <w:rsid w:val="00A24FE6"/>
    <w:rsid w:val="00A261E5"/>
    <w:rsid w:val="00A33740"/>
    <w:rsid w:val="00A36337"/>
    <w:rsid w:val="00A3753C"/>
    <w:rsid w:val="00A4125F"/>
    <w:rsid w:val="00A4128A"/>
    <w:rsid w:val="00A41DF0"/>
    <w:rsid w:val="00A45D64"/>
    <w:rsid w:val="00A467EC"/>
    <w:rsid w:val="00A46E6E"/>
    <w:rsid w:val="00A52433"/>
    <w:rsid w:val="00A53286"/>
    <w:rsid w:val="00A55FE4"/>
    <w:rsid w:val="00A5642E"/>
    <w:rsid w:val="00A602C2"/>
    <w:rsid w:val="00A6087F"/>
    <w:rsid w:val="00A60E83"/>
    <w:rsid w:val="00A60EE4"/>
    <w:rsid w:val="00A622C7"/>
    <w:rsid w:val="00A62612"/>
    <w:rsid w:val="00A65C51"/>
    <w:rsid w:val="00A718A2"/>
    <w:rsid w:val="00A71E35"/>
    <w:rsid w:val="00A71F64"/>
    <w:rsid w:val="00A737CC"/>
    <w:rsid w:val="00A74B93"/>
    <w:rsid w:val="00A76270"/>
    <w:rsid w:val="00A80B9B"/>
    <w:rsid w:val="00A81A01"/>
    <w:rsid w:val="00A81AE3"/>
    <w:rsid w:val="00A83D72"/>
    <w:rsid w:val="00A85AA0"/>
    <w:rsid w:val="00A908B0"/>
    <w:rsid w:val="00A93635"/>
    <w:rsid w:val="00A96257"/>
    <w:rsid w:val="00A963C6"/>
    <w:rsid w:val="00AA003C"/>
    <w:rsid w:val="00AA0284"/>
    <w:rsid w:val="00AA0711"/>
    <w:rsid w:val="00AA1613"/>
    <w:rsid w:val="00AA2C03"/>
    <w:rsid w:val="00AA3AA4"/>
    <w:rsid w:val="00AA595A"/>
    <w:rsid w:val="00AB1B0A"/>
    <w:rsid w:val="00AB1BA4"/>
    <w:rsid w:val="00AB263E"/>
    <w:rsid w:val="00AB2E51"/>
    <w:rsid w:val="00AB549A"/>
    <w:rsid w:val="00AC01A8"/>
    <w:rsid w:val="00AC0915"/>
    <w:rsid w:val="00AC1648"/>
    <w:rsid w:val="00AC2F5D"/>
    <w:rsid w:val="00AC2FA7"/>
    <w:rsid w:val="00AC45F9"/>
    <w:rsid w:val="00AC4699"/>
    <w:rsid w:val="00AC5E74"/>
    <w:rsid w:val="00AC7164"/>
    <w:rsid w:val="00AD04F8"/>
    <w:rsid w:val="00AD5638"/>
    <w:rsid w:val="00AD588D"/>
    <w:rsid w:val="00AD66CC"/>
    <w:rsid w:val="00AD73F7"/>
    <w:rsid w:val="00AE02B3"/>
    <w:rsid w:val="00AE3C3E"/>
    <w:rsid w:val="00AE3CA5"/>
    <w:rsid w:val="00AE4E6F"/>
    <w:rsid w:val="00AE69EC"/>
    <w:rsid w:val="00AE7204"/>
    <w:rsid w:val="00AF00E8"/>
    <w:rsid w:val="00AF375E"/>
    <w:rsid w:val="00AF693E"/>
    <w:rsid w:val="00B02F12"/>
    <w:rsid w:val="00B02FE9"/>
    <w:rsid w:val="00B03240"/>
    <w:rsid w:val="00B05590"/>
    <w:rsid w:val="00B11671"/>
    <w:rsid w:val="00B170CB"/>
    <w:rsid w:val="00B20267"/>
    <w:rsid w:val="00B240E2"/>
    <w:rsid w:val="00B25822"/>
    <w:rsid w:val="00B3103C"/>
    <w:rsid w:val="00B33B4E"/>
    <w:rsid w:val="00B3450B"/>
    <w:rsid w:val="00B3469E"/>
    <w:rsid w:val="00B3562F"/>
    <w:rsid w:val="00B3625B"/>
    <w:rsid w:val="00B3637F"/>
    <w:rsid w:val="00B367B1"/>
    <w:rsid w:val="00B407B8"/>
    <w:rsid w:val="00B46EDA"/>
    <w:rsid w:val="00B47200"/>
    <w:rsid w:val="00B50E6D"/>
    <w:rsid w:val="00B5285D"/>
    <w:rsid w:val="00B52ECC"/>
    <w:rsid w:val="00B5378B"/>
    <w:rsid w:val="00B5455F"/>
    <w:rsid w:val="00B57959"/>
    <w:rsid w:val="00B60C21"/>
    <w:rsid w:val="00B61D3D"/>
    <w:rsid w:val="00B67EA3"/>
    <w:rsid w:val="00B72FBA"/>
    <w:rsid w:val="00B74AE6"/>
    <w:rsid w:val="00B757E8"/>
    <w:rsid w:val="00B80EF4"/>
    <w:rsid w:val="00B81AA3"/>
    <w:rsid w:val="00B82FDD"/>
    <w:rsid w:val="00B836DD"/>
    <w:rsid w:val="00B838C6"/>
    <w:rsid w:val="00B83C09"/>
    <w:rsid w:val="00B8754D"/>
    <w:rsid w:val="00B87820"/>
    <w:rsid w:val="00B90445"/>
    <w:rsid w:val="00B9088F"/>
    <w:rsid w:val="00B9156C"/>
    <w:rsid w:val="00B92C68"/>
    <w:rsid w:val="00B959C7"/>
    <w:rsid w:val="00B96E5F"/>
    <w:rsid w:val="00BA2FA8"/>
    <w:rsid w:val="00BA3AFE"/>
    <w:rsid w:val="00BA4D31"/>
    <w:rsid w:val="00BA73F6"/>
    <w:rsid w:val="00BB03E6"/>
    <w:rsid w:val="00BB4E35"/>
    <w:rsid w:val="00BB635D"/>
    <w:rsid w:val="00BB685D"/>
    <w:rsid w:val="00BB73CA"/>
    <w:rsid w:val="00BC0AA5"/>
    <w:rsid w:val="00BC38BF"/>
    <w:rsid w:val="00BC3C1A"/>
    <w:rsid w:val="00BC4FA6"/>
    <w:rsid w:val="00BC7DD8"/>
    <w:rsid w:val="00BC7FAC"/>
    <w:rsid w:val="00BD11F1"/>
    <w:rsid w:val="00BD245F"/>
    <w:rsid w:val="00BD2AB1"/>
    <w:rsid w:val="00BD492C"/>
    <w:rsid w:val="00BD603D"/>
    <w:rsid w:val="00BD6A8A"/>
    <w:rsid w:val="00BD7DD0"/>
    <w:rsid w:val="00BE2735"/>
    <w:rsid w:val="00BE2AF3"/>
    <w:rsid w:val="00BE3D6D"/>
    <w:rsid w:val="00BE4719"/>
    <w:rsid w:val="00BE4D8B"/>
    <w:rsid w:val="00BE53FD"/>
    <w:rsid w:val="00BE5FCC"/>
    <w:rsid w:val="00BE6AC4"/>
    <w:rsid w:val="00BF0B05"/>
    <w:rsid w:val="00BF1D96"/>
    <w:rsid w:val="00BF35A5"/>
    <w:rsid w:val="00BF4D24"/>
    <w:rsid w:val="00BF5535"/>
    <w:rsid w:val="00BF622B"/>
    <w:rsid w:val="00BF730C"/>
    <w:rsid w:val="00BF7784"/>
    <w:rsid w:val="00C00E2F"/>
    <w:rsid w:val="00C0169E"/>
    <w:rsid w:val="00C04F36"/>
    <w:rsid w:val="00C05483"/>
    <w:rsid w:val="00C05A6B"/>
    <w:rsid w:val="00C05FAA"/>
    <w:rsid w:val="00C063DD"/>
    <w:rsid w:val="00C06D0B"/>
    <w:rsid w:val="00C07A5C"/>
    <w:rsid w:val="00C101B7"/>
    <w:rsid w:val="00C1030A"/>
    <w:rsid w:val="00C11175"/>
    <w:rsid w:val="00C1269D"/>
    <w:rsid w:val="00C17BE1"/>
    <w:rsid w:val="00C2120A"/>
    <w:rsid w:val="00C21C40"/>
    <w:rsid w:val="00C23A62"/>
    <w:rsid w:val="00C27173"/>
    <w:rsid w:val="00C271F8"/>
    <w:rsid w:val="00C27C45"/>
    <w:rsid w:val="00C31E53"/>
    <w:rsid w:val="00C3358D"/>
    <w:rsid w:val="00C37E34"/>
    <w:rsid w:val="00C40965"/>
    <w:rsid w:val="00C411A7"/>
    <w:rsid w:val="00C4551F"/>
    <w:rsid w:val="00C45FF0"/>
    <w:rsid w:val="00C47EF1"/>
    <w:rsid w:val="00C50388"/>
    <w:rsid w:val="00C50F47"/>
    <w:rsid w:val="00C56847"/>
    <w:rsid w:val="00C57194"/>
    <w:rsid w:val="00C57DD1"/>
    <w:rsid w:val="00C63889"/>
    <w:rsid w:val="00C63CD3"/>
    <w:rsid w:val="00C64E32"/>
    <w:rsid w:val="00C66E84"/>
    <w:rsid w:val="00C70853"/>
    <w:rsid w:val="00C71040"/>
    <w:rsid w:val="00C715C0"/>
    <w:rsid w:val="00C719A2"/>
    <w:rsid w:val="00C730D5"/>
    <w:rsid w:val="00C7534D"/>
    <w:rsid w:val="00C76E80"/>
    <w:rsid w:val="00C82357"/>
    <w:rsid w:val="00C84115"/>
    <w:rsid w:val="00C851AB"/>
    <w:rsid w:val="00C857FE"/>
    <w:rsid w:val="00C85E2A"/>
    <w:rsid w:val="00C863A5"/>
    <w:rsid w:val="00C868B5"/>
    <w:rsid w:val="00C8770B"/>
    <w:rsid w:val="00C900B9"/>
    <w:rsid w:val="00C90E1A"/>
    <w:rsid w:val="00C920C2"/>
    <w:rsid w:val="00C925AF"/>
    <w:rsid w:val="00C9388B"/>
    <w:rsid w:val="00C9470A"/>
    <w:rsid w:val="00C94BA8"/>
    <w:rsid w:val="00C94EF0"/>
    <w:rsid w:val="00C96BEE"/>
    <w:rsid w:val="00C97B5A"/>
    <w:rsid w:val="00CA2BE8"/>
    <w:rsid w:val="00CA65E0"/>
    <w:rsid w:val="00CB21AF"/>
    <w:rsid w:val="00CB358C"/>
    <w:rsid w:val="00CB36C3"/>
    <w:rsid w:val="00CB4B0F"/>
    <w:rsid w:val="00CB6644"/>
    <w:rsid w:val="00CB7262"/>
    <w:rsid w:val="00CB77F2"/>
    <w:rsid w:val="00CB7CDE"/>
    <w:rsid w:val="00CB7F2C"/>
    <w:rsid w:val="00CC35B8"/>
    <w:rsid w:val="00CC4E17"/>
    <w:rsid w:val="00CC54CD"/>
    <w:rsid w:val="00CD19B9"/>
    <w:rsid w:val="00CD20F7"/>
    <w:rsid w:val="00CD2EFD"/>
    <w:rsid w:val="00CD3083"/>
    <w:rsid w:val="00CD30F0"/>
    <w:rsid w:val="00CD45C5"/>
    <w:rsid w:val="00CD6534"/>
    <w:rsid w:val="00CD7DD2"/>
    <w:rsid w:val="00CE1433"/>
    <w:rsid w:val="00CE23BE"/>
    <w:rsid w:val="00CE3522"/>
    <w:rsid w:val="00CE539B"/>
    <w:rsid w:val="00CE6566"/>
    <w:rsid w:val="00CF071F"/>
    <w:rsid w:val="00CF1071"/>
    <w:rsid w:val="00CF2199"/>
    <w:rsid w:val="00CF2C9E"/>
    <w:rsid w:val="00CF4AAF"/>
    <w:rsid w:val="00CF5AE8"/>
    <w:rsid w:val="00CF736F"/>
    <w:rsid w:val="00CF77D3"/>
    <w:rsid w:val="00D03FD6"/>
    <w:rsid w:val="00D07FC9"/>
    <w:rsid w:val="00D12645"/>
    <w:rsid w:val="00D12B3E"/>
    <w:rsid w:val="00D142E0"/>
    <w:rsid w:val="00D16461"/>
    <w:rsid w:val="00D20B6B"/>
    <w:rsid w:val="00D2151E"/>
    <w:rsid w:val="00D22A70"/>
    <w:rsid w:val="00D230CD"/>
    <w:rsid w:val="00D236BE"/>
    <w:rsid w:val="00D23DA8"/>
    <w:rsid w:val="00D25736"/>
    <w:rsid w:val="00D27319"/>
    <w:rsid w:val="00D323CD"/>
    <w:rsid w:val="00D333A1"/>
    <w:rsid w:val="00D35172"/>
    <w:rsid w:val="00D370B2"/>
    <w:rsid w:val="00D37D4E"/>
    <w:rsid w:val="00D41275"/>
    <w:rsid w:val="00D41D5E"/>
    <w:rsid w:val="00D43E49"/>
    <w:rsid w:val="00D46336"/>
    <w:rsid w:val="00D473AE"/>
    <w:rsid w:val="00D47CDB"/>
    <w:rsid w:val="00D47DDA"/>
    <w:rsid w:val="00D5036E"/>
    <w:rsid w:val="00D50AFF"/>
    <w:rsid w:val="00D50DA2"/>
    <w:rsid w:val="00D50EC0"/>
    <w:rsid w:val="00D51642"/>
    <w:rsid w:val="00D52367"/>
    <w:rsid w:val="00D52624"/>
    <w:rsid w:val="00D52FC1"/>
    <w:rsid w:val="00D53199"/>
    <w:rsid w:val="00D53FE8"/>
    <w:rsid w:val="00D54F42"/>
    <w:rsid w:val="00D577E0"/>
    <w:rsid w:val="00D60F43"/>
    <w:rsid w:val="00D6244C"/>
    <w:rsid w:val="00D67ACE"/>
    <w:rsid w:val="00D67DF5"/>
    <w:rsid w:val="00D72381"/>
    <w:rsid w:val="00D73139"/>
    <w:rsid w:val="00D73ABC"/>
    <w:rsid w:val="00D74C71"/>
    <w:rsid w:val="00D7679C"/>
    <w:rsid w:val="00D82807"/>
    <w:rsid w:val="00D8448E"/>
    <w:rsid w:val="00D855DD"/>
    <w:rsid w:val="00D8679B"/>
    <w:rsid w:val="00D922E3"/>
    <w:rsid w:val="00D92D40"/>
    <w:rsid w:val="00D92E7E"/>
    <w:rsid w:val="00D96C64"/>
    <w:rsid w:val="00D97488"/>
    <w:rsid w:val="00DA164E"/>
    <w:rsid w:val="00DA2493"/>
    <w:rsid w:val="00DA7537"/>
    <w:rsid w:val="00DB07AB"/>
    <w:rsid w:val="00DB4D66"/>
    <w:rsid w:val="00DB7364"/>
    <w:rsid w:val="00DB7569"/>
    <w:rsid w:val="00DB7A13"/>
    <w:rsid w:val="00DC5741"/>
    <w:rsid w:val="00DC7D62"/>
    <w:rsid w:val="00DD032C"/>
    <w:rsid w:val="00DD04EE"/>
    <w:rsid w:val="00DD0FB4"/>
    <w:rsid w:val="00DD1844"/>
    <w:rsid w:val="00DD25EB"/>
    <w:rsid w:val="00DD2F00"/>
    <w:rsid w:val="00DD31B6"/>
    <w:rsid w:val="00DD3BC5"/>
    <w:rsid w:val="00DD4C0D"/>
    <w:rsid w:val="00DD4EB9"/>
    <w:rsid w:val="00DE0888"/>
    <w:rsid w:val="00DF18A1"/>
    <w:rsid w:val="00DF26AD"/>
    <w:rsid w:val="00DF2DE6"/>
    <w:rsid w:val="00DF6545"/>
    <w:rsid w:val="00E00461"/>
    <w:rsid w:val="00E0279E"/>
    <w:rsid w:val="00E0454F"/>
    <w:rsid w:val="00E04DB2"/>
    <w:rsid w:val="00E05574"/>
    <w:rsid w:val="00E0654C"/>
    <w:rsid w:val="00E0686E"/>
    <w:rsid w:val="00E077EE"/>
    <w:rsid w:val="00E0784C"/>
    <w:rsid w:val="00E1007D"/>
    <w:rsid w:val="00E13213"/>
    <w:rsid w:val="00E13308"/>
    <w:rsid w:val="00E1331D"/>
    <w:rsid w:val="00E153B9"/>
    <w:rsid w:val="00E16AA0"/>
    <w:rsid w:val="00E177E1"/>
    <w:rsid w:val="00E22E34"/>
    <w:rsid w:val="00E238E9"/>
    <w:rsid w:val="00E246A4"/>
    <w:rsid w:val="00E27CD5"/>
    <w:rsid w:val="00E3136D"/>
    <w:rsid w:val="00E313AC"/>
    <w:rsid w:val="00E3157C"/>
    <w:rsid w:val="00E31A93"/>
    <w:rsid w:val="00E32437"/>
    <w:rsid w:val="00E37D5E"/>
    <w:rsid w:val="00E409A8"/>
    <w:rsid w:val="00E429D3"/>
    <w:rsid w:val="00E42CC4"/>
    <w:rsid w:val="00E434D6"/>
    <w:rsid w:val="00E445EF"/>
    <w:rsid w:val="00E44BBB"/>
    <w:rsid w:val="00E4646E"/>
    <w:rsid w:val="00E51347"/>
    <w:rsid w:val="00E51D06"/>
    <w:rsid w:val="00E54A07"/>
    <w:rsid w:val="00E57126"/>
    <w:rsid w:val="00E578D5"/>
    <w:rsid w:val="00E60893"/>
    <w:rsid w:val="00E60C7C"/>
    <w:rsid w:val="00E60D94"/>
    <w:rsid w:val="00E60DC1"/>
    <w:rsid w:val="00E624F6"/>
    <w:rsid w:val="00E62CE3"/>
    <w:rsid w:val="00E62D46"/>
    <w:rsid w:val="00E62EC9"/>
    <w:rsid w:val="00E64C61"/>
    <w:rsid w:val="00E65CC1"/>
    <w:rsid w:val="00E669F7"/>
    <w:rsid w:val="00E67268"/>
    <w:rsid w:val="00E67500"/>
    <w:rsid w:val="00E708B5"/>
    <w:rsid w:val="00E726E5"/>
    <w:rsid w:val="00E72FC8"/>
    <w:rsid w:val="00E76633"/>
    <w:rsid w:val="00E77558"/>
    <w:rsid w:val="00E802D3"/>
    <w:rsid w:val="00E80F9B"/>
    <w:rsid w:val="00E83834"/>
    <w:rsid w:val="00E83BB1"/>
    <w:rsid w:val="00E840B8"/>
    <w:rsid w:val="00E848CD"/>
    <w:rsid w:val="00E85504"/>
    <w:rsid w:val="00E91364"/>
    <w:rsid w:val="00EA1F4A"/>
    <w:rsid w:val="00EA3338"/>
    <w:rsid w:val="00EA72F5"/>
    <w:rsid w:val="00EB190F"/>
    <w:rsid w:val="00EB1D8A"/>
    <w:rsid w:val="00EB31DF"/>
    <w:rsid w:val="00EB38FE"/>
    <w:rsid w:val="00EB52FD"/>
    <w:rsid w:val="00EB5A60"/>
    <w:rsid w:val="00EB745F"/>
    <w:rsid w:val="00EC0688"/>
    <w:rsid w:val="00EC5464"/>
    <w:rsid w:val="00EC79DE"/>
    <w:rsid w:val="00EC7FC2"/>
    <w:rsid w:val="00ED01DC"/>
    <w:rsid w:val="00ED07E4"/>
    <w:rsid w:val="00ED12ED"/>
    <w:rsid w:val="00ED3A33"/>
    <w:rsid w:val="00ED58F9"/>
    <w:rsid w:val="00EE161D"/>
    <w:rsid w:val="00EE21C2"/>
    <w:rsid w:val="00EE24B5"/>
    <w:rsid w:val="00EE264E"/>
    <w:rsid w:val="00EE3A43"/>
    <w:rsid w:val="00EE3A55"/>
    <w:rsid w:val="00EE3F6D"/>
    <w:rsid w:val="00EE459F"/>
    <w:rsid w:val="00EE4AD1"/>
    <w:rsid w:val="00EE5E74"/>
    <w:rsid w:val="00EE652B"/>
    <w:rsid w:val="00EE6866"/>
    <w:rsid w:val="00EE6B6B"/>
    <w:rsid w:val="00EE6DF4"/>
    <w:rsid w:val="00EF0CBF"/>
    <w:rsid w:val="00EF22CB"/>
    <w:rsid w:val="00EF2617"/>
    <w:rsid w:val="00EF42A0"/>
    <w:rsid w:val="00EF61E5"/>
    <w:rsid w:val="00EF6D00"/>
    <w:rsid w:val="00F0377C"/>
    <w:rsid w:val="00F10E2C"/>
    <w:rsid w:val="00F10FA2"/>
    <w:rsid w:val="00F10FB7"/>
    <w:rsid w:val="00F11123"/>
    <w:rsid w:val="00F12256"/>
    <w:rsid w:val="00F13ACC"/>
    <w:rsid w:val="00F14621"/>
    <w:rsid w:val="00F14B3F"/>
    <w:rsid w:val="00F14F28"/>
    <w:rsid w:val="00F1582D"/>
    <w:rsid w:val="00F21410"/>
    <w:rsid w:val="00F22A70"/>
    <w:rsid w:val="00F2492B"/>
    <w:rsid w:val="00F256CA"/>
    <w:rsid w:val="00F318E2"/>
    <w:rsid w:val="00F32C9C"/>
    <w:rsid w:val="00F32DCA"/>
    <w:rsid w:val="00F364B9"/>
    <w:rsid w:val="00F42B99"/>
    <w:rsid w:val="00F43C34"/>
    <w:rsid w:val="00F456A8"/>
    <w:rsid w:val="00F46567"/>
    <w:rsid w:val="00F50102"/>
    <w:rsid w:val="00F528ED"/>
    <w:rsid w:val="00F55857"/>
    <w:rsid w:val="00F569DA"/>
    <w:rsid w:val="00F60011"/>
    <w:rsid w:val="00F61812"/>
    <w:rsid w:val="00F63872"/>
    <w:rsid w:val="00F67513"/>
    <w:rsid w:val="00F70149"/>
    <w:rsid w:val="00F71890"/>
    <w:rsid w:val="00F71CBA"/>
    <w:rsid w:val="00F73931"/>
    <w:rsid w:val="00F75449"/>
    <w:rsid w:val="00F76C69"/>
    <w:rsid w:val="00F76E65"/>
    <w:rsid w:val="00F81814"/>
    <w:rsid w:val="00F8296B"/>
    <w:rsid w:val="00F835A8"/>
    <w:rsid w:val="00F8393B"/>
    <w:rsid w:val="00F8427F"/>
    <w:rsid w:val="00F851CB"/>
    <w:rsid w:val="00F85252"/>
    <w:rsid w:val="00F856C5"/>
    <w:rsid w:val="00F867BB"/>
    <w:rsid w:val="00F86B57"/>
    <w:rsid w:val="00F90483"/>
    <w:rsid w:val="00F90C3E"/>
    <w:rsid w:val="00F91159"/>
    <w:rsid w:val="00F93227"/>
    <w:rsid w:val="00F93948"/>
    <w:rsid w:val="00F94130"/>
    <w:rsid w:val="00F94D4B"/>
    <w:rsid w:val="00F95B93"/>
    <w:rsid w:val="00F970E5"/>
    <w:rsid w:val="00F974A3"/>
    <w:rsid w:val="00FA24DA"/>
    <w:rsid w:val="00FA4BDE"/>
    <w:rsid w:val="00FA52EF"/>
    <w:rsid w:val="00FA6ACF"/>
    <w:rsid w:val="00FA75C9"/>
    <w:rsid w:val="00FB78B2"/>
    <w:rsid w:val="00FC1C8A"/>
    <w:rsid w:val="00FC3A4B"/>
    <w:rsid w:val="00FC3E53"/>
    <w:rsid w:val="00FC66CA"/>
    <w:rsid w:val="00FC711C"/>
    <w:rsid w:val="00FC79AF"/>
    <w:rsid w:val="00FD111D"/>
    <w:rsid w:val="00FD2F0C"/>
    <w:rsid w:val="00FD47E9"/>
    <w:rsid w:val="00FD5074"/>
    <w:rsid w:val="00FD52E9"/>
    <w:rsid w:val="00FD54DF"/>
    <w:rsid w:val="00FD5676"/>
    <w:rsid w:val="00FD57AA"/>
    <w:rsid w:val="00FE09CA"/>
    <w:rsid w:val="00FE253E"/>
    <w:rsid w:val="00FE3F2C"/>
    <w:rsid w:val="00FE5628"/>
    <w:rsid w:val="00FE707D"/>
    <w:rsid w:val="00FE7A48"/>
    <w:rsid w:val="00FF13D3"/>
    <w:rsid w:val="00FF30ED"/>
    <w:rsid w:val="00FF4AE2"/>
    <w:rsid w:val="00FF5911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6F6AD1C8"/>
  <w15:docId w15:val="{7F15FB4D-2A41-4312-9DDD-000E9CBB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5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styleId="Title">
    <w:name w:val="Title"/>
    <w:basedOn w:val="Normal"/>
    <w:link w:val="TitleChar"/>
    <w:qFormat/>
    <w:rsid w:val="00CC54CD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C54CD"/>
    <w:rPr>
      <w:rFonts w:ascii="Angsana New" w:eastAsia="Times New Roman" w:hAnsi="Angsan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CB77F2"/>
    <w:pPr>
      <w:spacing w:before="160" w:after="0" w:line="420" w:lineRule="exact"/>
      <w:ind w:firstLine="1276"/>
      <w:jc w:val="thaiDistribute"/>
    </w:pPr>
    <w:rPr>
      <w:rFonts w:ascii="CordiaUPC" w:eastAsia="Cordia New" w:hAnsi="CordiaUPC" w:cs="AngsanaUPC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B77F2"/>
    <w:rPr>
      <w:rFonts w:ascii="CordiaUPC" w:eastAsia="Cordia New" w:hAnsi="CordiaUPC" w:cs="AngsanaUPC"/>
      <w:sz w:val="28"/>
    </w:rPr>
  </w:style>
  <w:style w:type="character" w:customStyle="1" w:styleId="IrisUPC18">
    <w:name w:val="ลักษณะ (ภาษาไทยและอื่นๆ) IrisUPC 18 พ. ตัวหนา"/>
    <w:basedOn w:val="DefaultParagraphFont"/>
    <w:rsid w:val="00B25822"/>
    <w:rPr>
      <w:rFonts w:cs="IrisUPC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74B93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911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F5ECD-4217-45F8-9662-0001C7A0F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14</TotalTime>
  <Pages>9</Pages>
  <Words>1168</Words>
  <Characters>6661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theetanan.s</dc:creator>
  <cp:lastModifiedBy>AMD Z5</cp:lastModifiedBy>
  <cp:revision>7</cp:revision>
  <cp:lastPrinted>2021-06-28T08:59:00Z</cp:lastPrinted>
  <dcterms:created xsi:type="dcterms:W3CDTF">2021-11-03T03:10:00Z</dcterms:created>
  <dcterms:modified xsi:type="dcterms:W3CDTF">2021-11-18T09:02:00Z</dcterms:modified>
</cp:coreProperties>
</file>