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842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1"/>
        <w:gridCol w:w="13041"/>
      </w:tblGrid>
      <w:tr w:rsidR="00214ADD" w:rsidRPr="00A11DC6" w14:paraId="4805A944" w14:textId="77777777" w:rsidTr="00214ADD">
        <w:trPr>
          <w:trHeight w:val="176"/>
        </w:trPr>
        <w:tc>
          <w:tcPr>
            <w:tcW w:w="1801" w:type="dxa"/>
          </w:tcPr>
          <w:p w14:paraId="2860E0B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5680" behindDoc="0" locked="0" layoutInCell="1" allowOverlap="1" wp14:anchorId="04BBF7FC" wp14:editId="238B499E">
                  <wp:simplePos x="0" y="0"/>
                  <wp:positionH relativeFrom="column">
                    <wp:posOffset>136153</wp:posOffset>
                  </wp:positionH>
                  <wp:positionV relativeFrom="paragraph">
                    <wp:posOffset>101696</wp:posOffset>
                  </wp:positionV>
                  <wp:extent cx="688316" cy="1173192"/>
                  <wp:effectExtent l="19050" t="0" r="0" b="0"/>
                  <wp:wrapNone/>
                  <wp:docPr id="9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16" cy="117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988F83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66AAF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78A1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79C8B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15A99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1" w:type="dxa"/>
            <w:vAlign w:val="center"/>
          </w:tcPr>
          <w:p w14:paraId="6418A80D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20F3E785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แบบแสดงความคิดเห็นสาธารณะต่อ ร่างประกาศ กสทช. เรื่อง มาตรฐานทางเทคนิคเครื่องส่งวิทยุกระจายเสียงระบบเอฟเอ็ม</w:t>
            </w:r>
            <w:r w:rsidR="00DE18F5"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กำลังส่งต่ำ</w:t>
            </w:r>
          </w:p>
        </w:tc>
      </w:tr>
    </w:tbl>
    <w:p w14:paraId="1C3B6847" w14:textId="77777777" w:rsidR="00214ADD" w:rsidRPr="0012049B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2049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873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11513"/>
      </w:tblGrid>
      <w:tr w:rsidR="00214ADD" w:rsidRPr="00A11DC6" w14:paraId="06219DA7" w14:textId="77777777" w:rsidTr="00214ADD">
        <w:trPr>
          <w:trHeight w:val="176"/>
        </w:trPr>
        <w:tc>
          <w:tcPr>
            <w:tcW w:w="3360" w:type="dxa"/>
          </w:tcPr>
          <w:p w14:paraId="2E1C25B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1513" w:type="dxa"/>
          </w:tcPr>
          <w:p w14:paraId="08DFA09F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4C9C0DD6" w14:textId="77777777" w:rsidTr="00214ADD">
        <w:trPr>
          <w:trHeight w:val="176"/>
        </w:trPr>
        <w:tc>
          <w:tcPr>
            <w:tcW w:w="3360" w:type="dxa"/>
          </w:tcPr>
          <w:p w14:paraId="52A9B163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สกุล </w:t>
            </w:r>
          </w:p>
        </w:tc>
        <w:tc>
          <w:tcPr>
            <w:tcW w:w="11513" w:type="dxa"/>
          </w:tcPr>
          <w:p w14:paraId="5306F2C3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14ED96F" w14:textId="77777777" w:rsidTr="00214ADD">
        <w:trPr>
          <w:trHeight w:val="176"/>
        </w:trPr>
        <w:tc>
          <w:tcPr>
            <w:tcW w:w="3360" w:type="dxa"/>
          </w:tcPr>
          <w:p w14:paraId="19CBB34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 </w:t>
            </w:r>
          </w:p>
        </w:tc>
        <w:tc>
          <w:tcPr>
            <w:tcW w:w="11513" w:type="dxa"/>
          </w:tcPr>
          <w:p w14:paraId="36A9207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6C51F89B" w14:textId="77777777" w:rsidTr="00214ADD">
        <w:trPr>
          <w:trHeight w:val="176"/>
        </w:trPr>
        <w:tc>
          <w:tcPr>
            <w:tcW w:w="3360" w:type="dxa"/>
          </w:tcPr>
          <w:p w14:paraId="18F84241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ที่อยู่ </w:t>
            </w:r>
          </w:p>
        </w:tc>
        <w:tc>
          <w:tcPr>
            <w:tcW w:w="11513" w:type="dxa"/>
          </w:tcPr>
          <w:p w14:paraId="071283A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63EACE60" w14:textId="77777777" w:rsidTr="00214ADD">
        <w:trPr>
          <w:trHeight w:val="176"/>
        </w:trPr>
        <w:tc>
          <w:tcPr>
            <w:tcW w:w="3360" w:type="dxa"/>
          </w:tcPr>
          <w:p w14:paraId="1FBB4912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โทรศัพท์ </w:t>
            </w:r>
          </w:p>
        </w:tc>
        <w:tc>
          <w:tcPr>
            <w:tcW w:w="11513" w:type="dxa"/>
          </w:tcPr>
          <w:p w14:paraId="6EEF0DA1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0AB57571" w14:textId="77777777" w:rsidTr="00214ADD">
        <w:trPr>
          <w:trHeight w:val="176"/>
        </w:trPr>
        <w:tc>
          <w:tcPr>
            <w:tcW w:w="3360" w:type="dxa"/>
          </w:tcPr>
          <w:p w14:paraId="41FC208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โทรสาร </w:t>
            </w:r>
          </w:p>
        </w:tc>
        <w:tc>
          <w:tcPr>
            <w:tcW w:w="11513" w:type="dxa"/>
          </w:tcPr>
          <w:p w14:paraId="0077B05C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4C12FF78" w14:textId="77777777" w:rsidTr="00214ADD">
        <w:trPr>
          <w:trHeight w:val="176"/>
        </w:trPr>
        <w:tc>
          <w:tcPr>
            <w:tcW w:w="3360" w:type="dxa"/>
          </w:tcPr>
          <w:p w14:paraId="6E67367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08A20E8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FDF7690" w14:textId="77777777" w:rsidR="00214ADD" w:rsidRPr="0012049B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IT๙" w:hAnsi="TH SarabunIT๙" w:cs="TH SarabunIT๙"/>
          <w:b/>
          <w:bCs/>
          <w:sz w:val="24"/>
          <w:szCs w:val="24"/>
        </w:rPr>
      </w:pPr>
      <w:r w:rsidRPr="0012049B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ประเด็นรับฟังความคิดเห็นสาธารณะ</w:t>
      </w:r>
      <w:r w:rsidRPr="0012049B">
        <w:rPr>
          <w:rFonts w:ascii="TH SarabunIT๙" w:hAnsi="TH SarabunIT๙" w:cs="TH SarabunIT๙"/>
          <w:b/>
          <w:bCs/>
          <w:cs/>
        </w:rPr>
        <w:t xml:space="preserve">               </w:t>
      </w:r>
    </w:p>
    <w:tbl>
      <w:tblPr>
        <w:tblW w:w="14873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3969"/>
        <w:gridCol w:w="6693"/>
      </w:tblGrid>
      <w:tr w:rsidR="00214ADD" w:rsidRPr="00A11DC6" w14:paraId="06E54219" w14:textId="77777777" w:rsidTr="00214ADD">
        <w:trPr>
          <w:tblHeader/>
        </w:trPr>
        <w:tc>
          <w:tcPr>
            <w:tcW w:w="4211" w:type="dxa"/>
            <w:tcBorders>
              <w:bottom w:val="single" w:sz="4" w:space="0" w:color="000000"/>
            </w:tcBorders>
            <w:shd w:val="clear" w:color="auto" w:fill="B8CCE4"/>
          </w:tcPr>
          <w:p w14:paraId="0AD42F3C" w14:textId="77777777" w:rsidR="00214ADD" w:rsidRPr="00A11DC6" w:rsidRDefault="00214ADD" w:rsidP="00F32BCC">
            <w:pPr>
              <w:spacing w:after="0" w:line="240" w:lineRule="auto"/>
              <w:ind w:left="-180" w:firstLine="18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ร่างประกาศ กสทช. เรื่อง มาตรฐานทางเทคนิคฯ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B8CCE4"/>
          </w:tcPr>
          <w:p w14:paraId="0924B7C3" w14:textId="77777777" w:rsidR="00214ADD" w:rsidRPr="00A11DC6" w:rsidRDefault="00214ADD" w:rsidP="00F32BC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693" w:type="dxa"/>
            <w:tcBorders>
              <w:bottom w:val="single" w:sz="4" w:space="0" w:color="000000"/>
            </w:tcBorders>
            <w:shd w:val="clear" w:color="auto" w:fill="B8CCE4"/>
          </w:tcPr>
          <w:p w14:paraId="60AA78B3" w14:textId="77777777" w:rsidR="00214ADD" w:rsidRPr="00A11DC6" w:rsidRDefault="00214ADD" w:rsidP="00F32BC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เหตุผล </w:t>
            </w:r>
          </w:p>
        </w:tc>
      </w:tr>
      <w:tr w:rsidR="00214ADD" w:rsidRPr="00A11DC6" w14:paraId="2280925A" w14:textId="77777777" w:rsidTr="00A34440">
        <w:tc>
          <w:tcPr>
            <w:tcW w:w="42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256F1B" w14:textId="77777777" w:rsidR="00A34440" w:rsidRPr="00A11DC6" w:rsidRDefault="00A34440" w:rsidP="00F32BCC">
            <w:pPr>
              <w:spacing w:after="0" w:line="240" w:lineRule="auto"/>
              <w:ind w:firstLine="56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โดยที่เป็นการสมควรให้มีมาตรฐานทางเทคนิคเครื่องส่งวิทยุกระจายเสียงระบบเอฟเอ็ม กำลังส่งต่ำ เพื่อให้มีความเหมาะสมกับลักษณะการประกอบกิจการที่เปลี่ยนแปลงไป ป้องกันการรบกวนการใช้คลื่นความถี่ที่อาจจะเกิดขึ้นได้ และเพื่อให้มาตรฐานทางเทคนิคของประเทศมีความสอดคล้องกับข้อกำหนดของสากลมากขึ้น </w:t>
            </w:r>
            <w:r w:rsid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อันจะเป็นประโยชน์ต่อผู้บริโภคและ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อุตสาหกรรมวิทยุกระจายเสียงในภาพรวม</w:t>
            </w:r>
          </w:p>
          <w:p w14:paraId="4B243739" w14:textId="77777777" w:rsidR="00A34440" w:rsidRPr="00A11DC6" w:rsidRDefault="00A34440" w:rsidP="00F32BCC">
            <w:pPr>
              <w:spacing w:after="0" w:line="240" w:lineRule="auto"/>
              <w:ind w:firstLine="56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อาศัยอำนาจตามความในมาตรา ๒๗ (๑๐)  และ (๒๔)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วิทยุโทรทัศน์และกิจการโทรคมนาคม พ.ศ. ๒๕๕๓ คณะกรรมการกิจการกระจายเสียง กิจการโทรทัศน์แ</w:t>
            </w:r>
            <w:r w:rsidR="00F32BCC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ละ กิจการโทรคมนาคมแห่งชาติ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จึงออกประกาศไว้ ดังต่อไปนี้</w:t>
            </w:r>
          </w:p>
          <w:p w14:paraId="47676C6F" w14:textId="77777777" w:rsidR="00A34440" w:rsidRPr="00A11DC6" w:rsidRDefault="00F32BCC" w:rsidP="00F32BCC">
            <w:pPr>
              <w:spacing w:after="0" w:line="240" w:lineRule="auto"/>
              <w:ind w:firstLine="56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๑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ประกาศนี้ให้ใช้บังคับตั้งแต่วันถัดจากวันประกาศในราชกิจจา</w:t>
            </w:r>
            <w:proofErr w:type="spellStart"/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บกษาเป็นต้นไป</w:t>
            </w:r>
          </w:p>
          <w:p w14:paraId="65B7B949" w14:textId="77777777" w:rsidR="00A34440" w:rsidRPr="00A11DC6" w:rsidRDefault="00F32BCC" w:rsidP="00F32BCC">
            <w:pPr>
              <w:spacing w:after="0" w:line="240" w:lineRule="auto"/>
              <w:ind w:firstLine="56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๒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บรรดาประกาศ ระเบียบ ข้อบังคับ หรือคำสั่งอื่นใดในส่วนที่ได้กำหนดไว้แล้ว          ในประกาศนี้ หรือซึ่งขัดหรือแย้งกับประกาศนี้ ให้ใช้ประกาศนี้แทน</w:t>
            </w:r>
          </w:p>
          <w:p w14:paraId="544C12FD" w14:textId="77777777" w:rsidR="00A34440" w:rsidRPr="00A11DC6" w:rsidRDefault="00F32BCC" w:rsidP="00F32BCC">
            <w:pPr>
              <w:spacing w:after="0" w:line="240" w:lineRule="auto"/>
              <w:ind w:firstLine="56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๓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ให้ใช้มาตรฐานทางเทคนิคเครื่องส่งวิทยุกระจายเสียงระบบเอฟเอ็ม กำลังส่งต่ำ   ตามมาตรฐานเลขที่ กสทช. มส. ๓๐๐๕ – ๒๕๖๔ แนบท้ายประกาศนี้</w:t>
            </w:r>
          </w:p>
          <w:p w14:paraId="26172665" w14:textId="77777777" w:rsidR="001610B3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4D4B63D" w14:textId="77777777" w:rsidR="001610B3" w:rsidRDefault="001610B3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040A4" w14:textId="77777777" w:rsidR="001610B3" w:rsidRDefault="001610B3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C9E6E" w14:textId="77777777" w:rsidR="001610B3" w:rsidRDefault="001610B3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15C37" w14:textId="7576CD68" w:rsidR="00F32BCC" w:rsidRPr="00A11DC6" w:rsidRDefault="001610B3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</w:t>
            </w:r>
            <w:r w:rsidR="00F32BCC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  ณ  วันที่          พ.ศ. ๒๕๖๔</w:t>
            </w:r>
          </w:p>
          <w:p w14:paraId="3C6F66AA" w14:textId="77777777" w:rsidR="00F32BCC" w:rsidRPr="00A11DC6" w:rsidRDefault="00F32BCC" w:rsidP="00F32BCC">
            <w:pPr>
              <w:tabs>
                <w:tab w:val="left" w:pos="369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พลเอก</w:t>
            </w:r>
          </w:p>
          <w:p w14:paraId="18C260B3" w14:textId="77777777" w:rsidR="00F32BCC" w:rsidRPr="00A11DC6" w:rsidRDefault="00F32BCC" w:rsidP="00F32BCC">
            <w:pPr>
              <w:tabs>
                <w:tab w:val="left" w:pos="495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(สุกิจ ขมะสุนทร)</w:t>
            </w:r>
          </w:p>
          <w:p w14:paraId="74047DCE" w14:textId="77777777" w:rsidR="00F32BCC" w:rsidRPr="00A11DC6" w:rsidRDefault="00F32BCC" w:rsidP="00F32BCC">
            <w:pPr>
              <w:tabs>
                <w:tab w:val="left" w:pos="5103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กรรมการกิจการกระจายเสียง กิจการโทรทัศน์</w:t>
            </w:r>
          </w:p>
          <w:p w14:paraId="6B5B2C50" w14:textId="77777777" w:rsidR="00F32BCC" w:rsidRPr="00A11DC6" w:rsidRDefault="00F32BCC" w:rsidP="00F32BCC">
            <w:pPr>
              <w:tabs>
                <w:tab w:val="left" w:pos="5103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และกิจการโทรคมนาคมแห่งชาติ</w:t>
            </w:r>
          </w:p>
          <w:p w14:paraId="23BFE93B" w14:textId="77777777" w:rsidR="00F32BCC" w:rsidRPr="00A11DC6" w:rsidRDefault="00F32BCC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ทำหน้าที่ประธานกรรมการกิจการกระจายเสียง </w:t>
            </w:r>
          </w:p>
          <w:p w14:paraId="14635321" w14:textId="77777777" w:rsidR="00214ADD" w:rsidRPr="00A11DC6" w:rsidRDefault="00F32BCC" w:rsidP="00F32BC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กิจการโทรทัศน์ และกิจการโทรคมนาคมแห่งชาติ</w:t>
            </w:r>
          </w:p>
          <w:p w14:paraId="4178D289" w14:textId="77777777" w:rsidR="00F32BCC" w:rsidRPr="00A11DC6" w:rsidRDefault="00F32BCC" w:rsidP="00F32BCC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5331986D" w14:textId="77777777" w:rsidR="00214ADD" w:rsidRPr="00A11DC6" w:rsidRDefault="00214ADD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B17274" w14:textId="77777777" w:rsidR="00214ADD" w:rsidRPr="00A11DC6" w:rsidRDefault="00214ADD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6A19" w:rsidRPr="00A11DC6" w14:paraId="4895CE98" w14:textId="77777777" w:rsidTr="00FD0806">
        <w:tc>
          <w:tcPr>
            <w:tcW w:w="14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B41BD" w14:textId="77777777" w:rsidR="002E6A19" w:rsidRPr="00A11DC6" w:rsidRDefault="002E6A19" w:rsidP="002E6A1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1) ขอบข่าย</w:t>
            </w:r>
          </w:p>
        </w:tc>
      </w:tr>
      <w:tr w:rsidR="00A34440" w:rsidRPr="00A11DC6" w14:paraId="5969854A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37C61" w14:textId="77777777" w:rsidR="00A34440" w:rsidRPr="00A11DC6" w:rsidRDefault="00A34440" w:rsidP="00F32BCC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มาตรฐานทางเทคนิคนี้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กำหนดลักษณะทางเทคนิคขั้นต่ำของเครื่องส่งวิทยุกระจายเสียงระบบเอฟเอ็ม (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FM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กำลังส่งต่ำ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ซึ่งมีกำลังส่งออกอากาศสูงสุด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Maximum Effective Radiated Power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50 วัตต์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62F1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B78E4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6A19" w:rsidRPr="00A11DC6" w14:paraId="572EC03F" w14:textId="77777777" w:rsidTr="00A0477E">
        <w:tc>
          <w:tcPr>
            <w:tcW w:w="14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B4625" w14:textId="77777777" w:rsidR="002E6A19" w:rsidRPr="00A11DC6" w:rsidRDefault="002E6A19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2) ความถี่วิทยุใช้งาน</w:t>
            </w:r>
          </w:p>
        </w:tc>
      </w:tr>
      <w:tr w:rsidR="00A34440" w:rsidRPr="00A11DC6" w14:paraId="5DFB14E7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23AD" w14:textId="77777777" w:rsidR="00A34440" w:rsidRPr="00A11DC6" w:rsidRDefault="00A34440" w:rsidP="00F32BCC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กำหนดให้ความถี่วิทยุใช้งานของเครื่องส่งวิทยุกระจายเสียงระบบเอฟเอ็ม กำลังส่งต่ำ ต้องเป็นไปตามแผนความถี่วิทยุกิจการกระจายเสียงระบบเอฟเอ็ม กำลังส่งต่ำ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882C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80881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6A19" w:rsidRPr="00A11DC6" w14:paraId="1D6E56D4" w14:textId="77777777" w:rsidTr="00EA44F1">
        <w:tc>
          <w:tcPr>
            <w:tcW w:w="14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DCC2C" w14:textId="77777777" w:rsidR="002E6A19" w:rsidRPr="00A11DC6" w:rsidRDefault="002E6A19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3) มาตรฐานทางเทคนิค</w:t>
            </w:r>
          </w:p>
        </w:tc>
      </w:tr>
      <w:tr w:rsidR="00A34440" w:rsidRPr="00A11DC6" w14:paraId="4BFA607B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012CB" w14:textId="3D438A4F" w:rsidR="00A11DC6" w:rsidRDefault="00F32BCC" w:rsidP="00A11DC6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มาตรฐานทางเทคนิคของเครื่องส่งวิทยุกระจายเสียง (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Transmitter Standard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C3DE3E5" w14:textId="77777777" w:rsidR="00A11DC6" w:rsidRPr="00A11DC6" w:rsidRDefault="00A11DC6" w:rsidP="00A11DC6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7C1F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26005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44808EF7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41F28" w14:textId="77777777" w:rsidR="00F32BCC" w:rsidRPr="00A11DC6" w:rsidRDefault="00A34440" w:rsidP="00F32BCC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กำลังส่งที่กำหนด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Rated Output Power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393C1E85" w14:textId="77777777" w:rsidR="00F32BCC" w:rsidRPr="00A11DC6" w:rsidRDefault="00A34440" w:rsidP="00F32BCC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นิยาม</w:t>
            </w:r>
            <w:r w:rsidR="00F32BCC" w:rsidRPr="00A11DC6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14:paraId="526B97C0" w14:textId="77777777" w:rsidR="00A34440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กำลังส่งที่กำหนด หมายถึง กำลังคลื่นพาห์ (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Carrier Power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 ของเครื่องส่ง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ที่ต้องส่งไปยัง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ขั้วต่อสายอากาศ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4A98CE0" w14:textId="77777777" w:rsidR="00A34440" w:rsidRPr="00A11DC6" w:rsidRDefault="00A34440" w:rsidP="00F32BCC">
            <w:pPr>
              <w:tabs>
                <w:tab w:val="left" w:pos="844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ขีดจำกัด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78E24F8" w14:textId="77777777" w:rsidR="00A34440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กำลังคลื่นพาห์ที่วัดได้จากการทดสอบจะต้องมีค่าความผิดพลาดไม่เกิน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± 0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dB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ของกำลังส่งที่กำหนด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โดยกำลังส่งที่กำหนดของเครื่องส่งวิทยุกระจายเสียงต้องไม่เกิน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50 วัตต์</w:t>
            </w:r>
          </w:p>
          <w:p w14:paraId="232D35C2" w14:textId="77777777" w:rsidR="00A34440" w:rsidRPr="00A11DC6" w:rsidRDefault="00F32BCC" w:rsidP="00F32BCC">
            <w:pPr>
              <w:tabs>
                <w:tab w:val="left" w:pos="844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วิธีการทดสอบ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8740A1A" w14:textId="77777777" w:rsidR="00A34440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ETSI EN 302 018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1 V1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2006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03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):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Electromagnetic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compatibility and Radio spectrum Matters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ERM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; Tr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ansmitting equipment for the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Frequency Modulated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FM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sound broadcasting service; Part 1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Technical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characteristics and test methods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หรือวิธีการทดสอบอื่นที่เทียบเท่า</w:t>
            </w:r>
          </w:p>
          <w:p w14:paraId="36B44AE2" w14:textId="77777777" w:rsidR="00F32BCC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985DC" w14:textId="77777777" w:rsidR="00F32BCC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26E2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D7D67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2C25A1CF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97C90" w14:textId="77777777" w:rsidR="00A34440" w:rsidRPr="00A11DC6" w:rsidRDefault="00A34440" w:rsidP="00F32BCC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ab/>
              <w:t>3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F32BCC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การแพร่แปลกปลอม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Conducted Spurious Emission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</w:p>
          <w:p w14:paraId="082C6A32" w14:textId="77777777" w:rsidR="00F32BCC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นิยาม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14:paraId="2AF2B763" w14:textId="77777777" w:rsidR="00F32BCC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การแพร่แปลกปลอม หมายถึง การแพร่ที่ขั้วต่อสายอากาศที่ความถี่วิทยุใดๆ ที่อยู่นอกเหนือแถบความถี่ที่จำเป็น (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Necessary Bandwidth)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และหมายความรวมถึงการแพร่ฮา</w:t>
            </w:r>
            <w:proofErr w:type="spellStart"/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ร์</w:t>
            </w:r>
            <w:proofErr w:type="spellEnd"/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มอ</w:t>
            </w:r>
            <w:proofErr w:type="spellStart"/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นิก</w:t>
            </w:r>
            <w:proofErr w:type="spellEnd"/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(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Harmonic Emission)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การแพร่พาราซิติก (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Parasitic Emission)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ผลจากการมอดูเลตระหว่างกัน (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Intermodulation Product)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และผลจากการแปลงความถี่ (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Frequency Conversion Product)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แต่ไม่รวมถึงการแพร่นอกแถบ (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Out-of-band Emission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ab/>
            </w:r>
          </w:p>
          <w:p w14:paraId="3C7225C9" w14:textId="77777777" w:rsidR="00F32BCC" w:rsidRPr="00A11DC6" w:rsidRDefault="00F32BCC" w:rsidP="00F32BCC">
            <w:pPr>
              <w:tabs>
                <w:tab w:val="left" w:pos="844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ขีดจำกัด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2205B2D" w14:textId="77777777" w:rsidR="00F32BCC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กำลังของการแพร่แปลกปลอมต้องต่ำกว่าค่ากำลังคลื่นพาห์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Carrier Power)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ในขณะที่ไม่มีการมอดูเลต อย่างน้อยที่สุดตามสูตรคำนวณที่กำหนด ดังนี้ </w:t>
            </w:r>
          </w:p>
          <w:p w14:paraId="2E5687F1" w14:textId="77777777" w:rsidR="00F32BCC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46 + 10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log P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หรือ 70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dBc</w:t>
            </w:r>
            <w:proofErr w:type="spellEnd"/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โดยให้เลือกใช้ค่าที่ต่ำกว่า</w:t>
            </w:r>
          </w:p>
          <w:p w14:paraId="48AA040A" w14:textId="77777777" w:rsidR="00F32BCC" w:rsidRPr="00A11DC6" w:rsidRDefault="00F32BCC" w:rsidP="00F32BCC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โดยที่ 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กำลังส่งที่กำหนด</w:t>
            </w:r>
          </w:p>
          <w:p w14:paraId="3D69DC29" w14:textId="77777777" w:rsidR="00F32BCC" w:rsidRPr="00A11DC6" w:rsidRDefault="00F32BCC" w:rsidP="00F32BCC">
            <w:pPr>
              <w:tabs>
                <w:tab w:val="left" w:pos="844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วิธีการทดสอบ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212FD349" w14:textId="77777777" w:rsidR="00A34440" w:rsidRPr="00A11DC6" w:rsidRDefault="00373103" w:rsidP="00373103">
            <w:pPr>
              <w:tabs>
                <w:tab w:val="left" w:pos="851"/>
                <w:tab w:val="left" w:pos="1134"/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firstLine="709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วิธีการทดสอบต้องเป็นไปตาม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Recommendation ITU-R SM.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329- 12 (09/2012):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Unwanted emissions in the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spurious domain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หรือวิธีการทดสอบอื่นที่เทียบเท่า</w:t>
            </w:r>
            <w:r w:rsidR="00A34440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4873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D2EB5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3A7149C2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D43B0" w14:textId="77777777" w:rsidR="00A34440" w:rsidRPr="00A11DC6" w:rsidRDefault="00A34440" w:rsidP="002E6A19">
            <w:pPr>
              <w:spacing w:after="0" w:line="240" w:lineRule="auto"/>
              <w:ind w:firstLine="277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373103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การแพร่นอกแถบ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Out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of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band Emission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09DA8757" w14:textId="77777777" w:rsidR="00373103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นิยาม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14:paraId="1F86C443" w14:textId="77777777" w:rsidR="00373103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การแพร่นอกแถบ หมายถึง การแพร่ที่ขั้วต่อสายอากาศที่ความถี่วิทยุใด ๆ ที่อยู่นอกเหนือแถบ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ความถี่ที่จำเป็น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Necessary Bandwidth)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ในขณะที่มีการมอดูเลตความถี่เสียงตามที่กำหนด โดยไม่รวมถึงการแพร่แปลกปลอม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Spurious Emission)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02405E6" w14:textId="77777777" w:rsidR="00373103" w:rsidRPr="00A11DC6" w:rsidRDefault="00373103" w:rsidP="00373103">
            <w:pPr>
              <w:tabs>
                <w:tab w:val="left" w:pos="844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ขีดจำกัด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1030DF0" w14:textId="77777777" w:rsidR="00373103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การแพร่นอกแถบต้องอยู่ภายในขอบเขตที่กำหนดตามตารางที่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และที่แสดงไว้ในรูปที่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6876641E" w14:textId="26E36E02" w:rsidR="00E022BE" w:rsidRPr="00A11DC6" w:rsidRDefault="00E022BE" w:rsidP="00E022BE">
            <w:pPr>
              <w:spacing w:after="0" w:line="240" w:lineRule="auto"/>
              <w:ind w:firstLine="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E000436" wp14:editId="1CEC6C0C">
                  <wp:extent cx="2536825" cy="1654175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A91AA" w14:textId="60758B9B" w:rsidR="00373103" w:rsidRPr="00A11DC6" w:rsidRDefault="00373103" w:rsidP="00373103">
            <w:pPr>
              <w:tabs>
                <w:tab w:val="left" w:pos="3261"/>
                <w:tab w:val="left" w:pos="3402"/>
                <w:tab w:val="left" w:pos="3828"/>
              </w:tabs>
              <w:spacing w:after="0" w:line="240" w:lineRule="auto"/>
              <w:ind w:left="135" w:hanging="14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462050B4" wp14:editId="1879A129">
                  <wp:extent cx="2536825" cy="1664335"/>
                  <wp:effectExtent l="0" t="0" r="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33306" w14:textId="77777777" w:rsidR="00373103" w:rsidRPr="00A11DC6" w:rsidRDefault="00373103" w:rsidP="00373103">
            <w:pPr>
              <w:tabs>
                <w:tab w:val="left" w:pos="844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วิธีการทดสอบ</w:t>
            </w:r>
          </w:p>
          <w:p w14:paraId="6EF94837" w14:textId="77777777" w:rsidR="00A34440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ETSI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EN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302 018-1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V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1.2.1 (2006-03):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Electromagnetic compatibility and Radio spectrum Matters (ERM); Transmitting equipment for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ab/>
              <w:t xml:space="preserve">the Frequency Modulated (FM) sound broadcasting service; Part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1: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Technical characteristics and test methods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หรือ วิธีการทดสอบอื่นที่เทียบเท่า</w:t>
            </w:r>
            <w:r w:rsidR="00A34440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="00A34440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5A6B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D9F32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28E6E8ED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7766A" w14:textId="77777777" w:rsidR="00A34440" w:rsidRPr="00A11DC6" w:rsidRDefault="00A34440" w:rsidP="00373103">
            <w:pPr>
              <w:spacing w:after="0" w:line="240" w:lineRule="auto"/>
              <w:ind w:firstLine="27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73103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ค่าผิดพลาดทางความถี่ </w:t>
            </w:r>
            <w:r w:rsidR="00373103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Frequency Error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FF6794E" w14:textId="77777777" w:rsidR="00373103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นิยาม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14:paraId="1D98730A" w14:textId="77777777" w:rsidR="00373103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ค่าผิดพลาดทางความถี่ หมายถึง ค่าแตกต่างระหว่างความถี่คลื่นพาห์ในขณะที่ไม่มีการมอดูเลตกับความถี่ที่ระบุ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Nominal Frequency)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ของภาคเครื่องส่ง</w:t>
            </w:r>
          </w:p>
          <w:p w14:paraId="7C8207F8" w14:textId="77777777" w:rsidR="00373103" w:rsidRPr="00A11DC6" w:rsidRDefault="00373103" w:rsidP="00373103">
            <w:pPr>
              <w:tabs>
                <w:tab w:val="left" w:pos="844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ขีดจำกัด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23789DEC" w14:textId="77777777" w:rsidR="00373103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ค่าผิดพลาดทางความถี่ต้องไม่เกิน   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±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2 กิโลเฮิรตซ์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kHz)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ของความถี่คลื่นพาห์ในขณะที่ไม่มีการมอดูเลต</w:t>
            </w:r>
          </w:p>
          <w:p w14:paraId="654F1EB4" w14:textId="77777777" w:rsidR="00A34440" w:rsidRPr="00A11DC6" w:rsidRDefault="00A34440" w:rsidP="00F32BCC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900" w:hanging="45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  <w:cs/>
              </w:rPr>
              <w:t xml:space="preserve">วิธีการทดสอบ  </w:t>
            </w:r>
          </w:p>
          <w:p w14:paraId="2759D388" w14:textId="77777777" w:rsidR="00A34440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ETS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300 384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(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1995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-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01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):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Radio broadcasting systems;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ab/>
              <w:t>Very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High Frequency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(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VHF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)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, frequency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modulated, sound broadcasting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transmitters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หรือวิธีการทดสอบอื่นที่เทียบเท่า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D0B6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7BAD3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6ED298AE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28F62" w14:textId="77777777" w:rsidR="00373103" w:rsidRPr="00A11DC6" w:rsidRDefault="00A34440" w:rsidP="00373103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-7" w:firstLine="568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73103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373103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ค่าเบี่ยงเบนทางความถี่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Frequency Deviation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4C380C9" w14:textId="77777777" w:rsidR="00373103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นิยาม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</w:p>
          <w:p w14:paraId="6B308538" w14:textId="77777777" w:rsidR="00373103" w:rsidRPr="00A11DC6" w:rsidRDefault="00373103" w:rsidP="00373103">
            <w:pPr>
              <w:spacing w:after="0" w:line="240" w:lineRule="auto"/>
              <w:ind w:firstLine="8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ค่าเบี่ยงเบนทางความถี่ หมายถึง ค่าแตกต่างที่มากที่สุดระหว่างความถี่ขณะใดขณะหนึ่ง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Instantaneous Frequency)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เมื่อมีการมอดูเลต กับความถี่คลื่นพาห์ในขณะที่ไม่มีการมอดูเลต</w:t>
            </w:r>
          </w:p>
          <w:p w14:paraId="3F73AC41" w14:textId="77777777" w:rsidR="00373103" w:rsidRPr="00A11DC6" w:rsidRDefault="00373103" w:rsidP="00373103">
            <w:pPr>
              <w:tabs>
                <w:tab w:val="left" w:pos="844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ขีดจำกัด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3A41DA4" w14:textId="77777777" w:rsidR="00A34440" w:rsidRPr="00A11DC6" w:rsidRDefault="00373103" w:rsidP="00373103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-7" w:firstLine="568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ค่าเบี่ยงเบนทางความถี่ต้องไม่เกิน     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±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75 กิโลเฮิรตซ์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kHz)</w:t>
            </w:r>
            <w:r w:rsidR="00A34440"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="00A34440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</w:p>
          <w:p w14:paraId="5A120939" w14:textId="77777777" w:rsidR="00A34440" w:rsidRPr="00A11DC6" w:rsidRDefault="00A34440" w:rsidP="00F32BCC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900" w:hanging="45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  <w:cs/>
              </w:rPr>
              <w:t xml:space="preserve"> </w:t>
            </w:r>
          </w:p>
          <w:p w14:paraId="00F8B816" w14:textId="77777777" w:rsidR="00A34440" w:rsidRPr="00A11DC6" w:rsidRDefault="00A34440" w:rsidP="00F32BCC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900" w:hanging="45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</w:p>
          <w:p w14:paraId="60BAD871" w14:textId="77777777" w:rsidR="00A34440" w:rsidRPr="00A11DC6" w:rsidRDefault="00A34440" w:rsidP="00F32BCC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900" w:hanging="45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lastRenderedPageBreak/>
              <w:tab/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  <w:cs/>
              </w:rPr>
              <w:t xml:space="preserve">วิธีการทดสอบ   </w:t>
            </w:r>
          </w:p>
          <w:p w14:paraId="7B0E4695" w14:textId="77777777" w:rsidR="00A34440" w:rsidRPr="00A11DC6" w:rsidRDefault="00373103" w:rsidP="002E6A19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-7" w:firstLine="568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  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ETSI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EN 302 018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-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 V1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.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.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1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(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2006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-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03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):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Electromagnetic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compatibility and Radio spectrum Matters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(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ERM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)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;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Transmitting equipment for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ab/>
              <w:t xml:space="preserve">the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Frequency Modulated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(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FM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)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sound broadcasting service; Part 1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: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Technical 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characteristics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and test methods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หรือวิธีการทดสอบอื่นที่เทียบเท่า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BE22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90FDF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660C2926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82DAB" w14:textId="77777777" w:rsidR="00A34440" w:rsidRPr="00A11DC6" w:rsidRDefault="00A34440" w:rsidP="002E6A19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3.2</w:t>
            </w:r>
            <w:r w:rsidR="002E6A19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มาตรฐานทางเทคนิคด้านความปลอดภัยทางไฟฟ้า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>Electrical Safety Requirements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63CC6AC" w14:textId="77777777" w:rsidR="00A34440" w:rsidRPr="00A11DC6" w:rsidRDefault="00A34440" w:rsidP="002E6A19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2E6A19"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ด้านความปลอดภัยทางไฟฟ้าของเครื่องส่งวิทยุกระจายเสียงเป็นไปตามที่กำหนดในมาตรฐานใดมาตรฐานหนึ่งดังต่อไปนี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8E41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3F7F4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6A19" w:rsidRPr="00A11DC6" w14:paraId="0D025DF1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38B04" w14:textId="77777777" w:rsidR="002E6A19" w:rsidRPr="00A11DC6" w:rsidRDefault="002E6A19" w:rsidP="002E6A19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-7" w:firstLine="5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  3.2.1 IEC 60950-1:  Information technology equipment - Safety – Part 1: General Requirements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หรือ ฉบับ (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Version)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ที่ใหม่กว่า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0E17" w14:textId="77777777" w:rsidR="002E6A19" w:rsidRPr="00A11DC6" w:rsidRDefault="002E6A19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E6917" w14:textId="77777777" w:rsidR="002E6A19" w:rsidRPr="00A11DC6" w:rsidRDefault="002E6A19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27124D57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A9E13" w14:textId="77777777" w:rsidR="00A34440" w:rsidRPr="00A11DC6" w:rsidRDefault="002E6A19" w:rsidP="002E6A19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-7" w:firstLine="568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11DC6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มอก. 1561 –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2556: 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บริภัณฑ์เทคโนโลยีสารสนเทศ – ค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วามปลอดภัย เล่ม 1 คุณลักษณะที่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ต้องการทั่วไป หรือ ฉบับ (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</w:rPr>
              <w:t>Version</w:t>
            </w:r>
            <w:r w:rsidR="00A34440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ที่ใหม่กว่า </w:t>
            </w:r>
          </w:p>
          <w:p w14:paraId="13EF093C" w14:textId="77777777" w:rsidR="00A34440" w:rsidRPr="00A11DC6" w:rsidRDefault="00A34440" w:rsidP="002E6A19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-7" w:firstLine="5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lastRenderedPageBreak/>
              <w:t>ทั้งนี้ การใช้งานเครื่องส่งวิทยุกระจาย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เสียง</w:t>
            </w:r>
            <w:r w:rsidR="002E6A19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กำลังส่งต่ำได้รับการยกเว้น การปฏิบัติตามข้อกำหนดด้านความปลอดภัยทางไฟฟ้า </w:t>
            </w:r>
            <w:r w:rsidR="002E6A19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         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Electrical Safety Requirements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  โดยอนุโลม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FD77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5A0B1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11C0E1E4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DCE70" w14:textId="77777777" w:rsidR="00A34440" w:rsidRPr="00A11DC6" w:rsidRDefault="00A34440" w:rsidP="002E6A19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  <w:r w:rsidR="002E6A19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มาตรฐานทางเทคนิคด้านความปลอดภัยต่อสุขภาพของมนุษย์จากการใช้เครื่องส่งวิทยุกระจายเสียง (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Radiation Exposure Requirements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  <w:p w14:paraId="6C556245" w14:textId="77777777" w:rsidR="00A34440" w:rsidRPr="00A11DC6" w:rsidRDefault="00A34440" w:rsidP="002E6A19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2E6A19"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านเครื่องส่งวิทยุกระจายเสียงและการตั้งสถานีวิทยุกระจายเสียงต้องสอดคล้องกับข้อกำหนดของมาตรฐานความปลอดภัยต่อสุขภาพของมนุษย์จากการใช้เครื่องวิทยุคมนาคม รวมทั้งหลักเกณฑ์และมาตรการกำกับดูแลความปลอดภัยต่อสุขภาพของมนุษย์จากการใช้เครื่องวิทยุคมนาคมที่คณะกรรมการกิจการกระจายเสียง กิจการโทรทัศน์และกิจการโทรคมนาคมแห่งชาติประกาศกำหนด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EB20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4006C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6A19" w:rsidRPr="00A11DC6" w14:paraId="246A5EFA" w14:textId="77777777" w:rsidTr="00407040">
        <w:tc>
          <w:tcPr>
            <w:tcW w:w="14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69337" w14:textId="77777777" w:rsidR="002E6A19" w:rsidRPr="00A11DC6" w:rsidRDefault="002E6A19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t>4) การแสดงความสอดคล้องตามมาตรฐานทางเทคนิค</w:t>
            </w:r>
          </w:p>
        </w:tc>
      </w:tr>
      <w:tr w:rsidR="00A34440" w:rsidRPr="00A11DC6" w14:paraId="26EB091C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A66ED" w14:textId="77777777" w:rsidR="002E6A19" w:rsidRPr="00A11DC6" w:rsidRDefault="002E6A19" w:rsidP="002E6A19">
            <w:pPr>
              <w:tabs>
                <w:tab w:val="left" w:pos="679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4.1 การแสดงความสอดคล้องตามมาตรฐานทางเทคนิคข้อ 3.1 สามารถทำได้ โดยวิธีการใดวิธีการหนึ่ง ดังนี้</w:t>
            </w:r>
          </w:p>
          <w:p w14:paraId="32DB5E3A" w14:textId="77777777" w:rsidR="00A34440" w:rsidRPr="00A11DC6" w:rsidRDefault="00A34440" w:rsidP="002E6A19">
            <w:pPr>
              <w:tabs>
                <w:tab w:val="left" w:pos="696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 w:rsidR="002E6A19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4.1.1 แสดงความสอดคล้องตามมาตรฐานนี้ โดยถือเป็นเครื่องวิทยุคมนาคมและ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อุปกรณ์ประเภท ก  ตามที่กำหนดไว้ในประกาศคณะกรรมการกิจการกระจายเสียง กิจการโทรทัศน์และกิจการโทรคมนาคมแห่งชาติ เรื่อง การตรวจสอบและรับรองมาตรฐานเครื่องวิทยุคมนาคมและอุปกรณ์ในกิจการกระจายเสียงและกิจการโทรทัศน์ พ.ศ. 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2556</w:t>
            </w: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</w:p>
          <w:p w14:paraId="24BA9F87" w14:textId="77777777" w:rsidR="00A34440" w:rsidRPr="00A11DC6" w:rsidRDefault="002E6A19" w:rsidP="002E6A19">
            <w:pPr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      4.1.2 </w:t>
            </w:r>
            <w:r w:rsidR="00A34440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แสดงความสอดคล้องตามมาตรฐานนี้ โดยต้องได้รับการทดสอบมาตรฐานทางเทคนิคจากสำนักงาน หรือห้องปฏิบัติการทดสอบที่ได้ลงทะเบียนเป็นห้องปฏิบัติการทดสอบกับสำนักงาน แล้วแต่กรณี ทั้งนี้ ต้องยื่นรายงานผลการทดสอบต่อสำนักงานด้วยตนเองหรือทางไปรษณีย์ลงทะเบียนหรือช่องทางอื่นที่สำนักงานกำหนด ภายในวันที่ 31 ธันวาคม ของทุกปี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CA52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C822F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440" w:rsidRPr="00A11DC6" w14:paraId="3923E15C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94E51" w14:textId="77777777" w:rsidR="00A34440" w:rsidRPr="00A11DC6" w:rsidRDefault="002E6A19" w:rsidP="002E6A19">
            <w:pPr>
              <w:tabs>
                <w:tab w:val="left" w:pos="679"/>
              </w:tabs>
              <w:spacing w:after="0" w:line="240" w:lineRule="auto"/>
              <w:ind w:firstLine="277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="00A34440" w:rsidRPr="00A11DC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4.2</w:t>
            </w:r>
            <w:r w:rsidR="00A34440" w:rsidRPr="00A11DC6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การใช้งานเครื่องส่งวิทยุกระจายเสียง และการตั้งสถานีวิทยุกระจายเสียงต้องแสดงความสอดคล้องตามมาตรฐานทางเทคนิคด้านความปลอดภัยต่อสุขภาพของมนุษย์จากการใช้เครื่องวิทยุคมนาคมข้อ 3.3  โดยให้รายงานผลตาม “แบบรายงานระดับการแผ่คลื่นแม่เหล็กไฟฟ้าของสถานีวิทยุกระจายเสียงระบบเอฟเอ็ม กำลังส่งต่ำ”ตามภาคผนวก แนบท้ายมาตรฐานทางเทคนิคนี้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366B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A7B29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6A19" w:rsidRPr="00A11DC6" w14:paraId="20E2C027" w14:textId="77777777" w:rsidTr="00090F19">
        <w:tc>
          <w:tcPr>
            <w:tcW w:w="14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95DDD" w14:textId="612CCFCA" w:rsidR="002E6A19" w:rsidRPr="00A11DC6" w:rsidRDefault="002E6A19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ภาคผนวก แบบรายงานระดับการแผ่คลื่นแม่เหล็กไฟฟ้าของสถานีวิทยุกระจายเสียงระบบเอฟเอ็ม กำลังส่งต่ำ</w:t>
            </w:r>
          </w:p>
        </w:tc>
      </w:tr>
      <w:tr w:rsidR="00A34440" w:rsidRPr="00A11DC6" w14:paraId="66571D07" w14:textId="77777777" w:rsidTr="00A34440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25BFB" w14:textId="77777777" w:rsidR="00DE6BA3" w:rsidRPr="00A11DC6" w:rsidRDefault="00DE6BA3" w:rsidP="00F32BCC">
            <w:pPr>
              <w:tabs>
                <w:tab w:val="left" w:pos="3261"/>
                <w:tab w:val="left" w:pos="3402"/>
                <w:tab w:val="left" w:pos="3828"/>
              </w:tabs>
              <w:spacing w:after="0" w:line="240" w:lineRule="auto"/>
              <w:ind w:left="277" w:hanging="28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2DBF6E6C" w14:textId="77777777" w:rsidR="00DE6BA3" w:rsidRPr="00A11DC6" w:rsidRDefault="00DE6BA3" w:rsidP="00F32BCC">
            <w:pPr>
              <w:tabs>
                <w:tab w:val="left" w:pos="3261"/>
                <w:tab w:val="left" w:pos="3402"/>
                <w:tab w:val="left" w:pos="3828"/>
              </w:tabs>
              <w:spacing w:after="0" w:line="240" w:lineRule="auto"/>
              <w:ind w:left="277" w:hanging="28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D4B14B9" wp14:editId="4466EB94">
                  <wp:extent cx="2536825" cy="284734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28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BEE97" w14:textId="77777777" w:rsidR="00DE6BA3" w:rsidRPr="00A11DC6" w:rsidRDefault="00DE6BA3" w:rsidP="00F32BCC">
            <w:pPr>
              <w:tabs>
                <w:tab w:val="left" w:pos="3261"/>
                <w:tab w:val="left" w:pos="3402"/>
                <w:tab w:val="left" w:pos="3828"/>
              </w:tabs>
              <w:spacing w:after="0" w:line="240" w:lineRule="auto"/>
              <w:ind w:left="277" w:hanging="28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12FCEA07" w14:textId="77777777" w:rsidR="00A34440" w:rsidRPr="00A11DC6" w:rsidRDefault="00A34440" w:rsidP="00F32BCC">
            <w:pPr>
              <w:tabs>
                <w:tab w:val="left" w:pos="3261"/>
                <w:tab w:val="left" w:pos="3402"/>
                <w:tab w:val="left" w:pos="3828"/>
              </w:tabs>
              <w:spacing w:after="0" w:line="240" w:lineRule="auto"/>
              <w:ind w:left="277" w:hanging="28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D9D9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4225D" w14:textId="77777777" w:rsidR="00A34440" w:rsidRPr="00A11DC6" w:rsidRDefault="00A34440" w:rsidP="00F32BC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018E2E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B83F1F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5A5BE2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983BBDA" w14:textId="77777777" w:rsidR="00FB310D" w:rsidRPr="00A11DC6" w:rsidRDefault="00FB310D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A11DC6">
        <w:rPr>
          <w:rFonts w:ascii="TH SarabunIT๙" w:hAnsi="TH SarabunIT๙" w:cs="TH SarabunIT๙"/>
          <w:b/>
          <w:bCs/>
          <w:sz w:val="48"/>
          <w:szCs w:val="48"/>
          <w:cs/>
        </w:rPr>
        <w:br w:type="page"/>
      </w:r>
    </w:p>
    <w:p w14:paraId="0DCA705E" w14:textId="77777777" w:rsidR="00FB310D" w:rsidRPr="00A11DC6" w:rsidRDefault="00FB310D" w:rsidP="00FB310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ประเด็นอื่นๆ</w:t>
      </w:r>
    </w:p>
    <w:tbl>
      <w:tblPr>
        <w:tblW w:w="14672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6"/>
        <w:gridCol w:w="907"/>
        <w:gridCol w:w="5600"/>
        <w:gridCol w:w="7247"/>
      </w:tblGrid>
      <w:tr w:rsidR="00FB310D" w:rsidRPr="00A11DC6" w14:paraId="70236FF6" w14:textId="77777777" w:rsidTr="00AD7957">
        <w:trPr>
          <w:trHeight w:val="178"/>
          <w:tblHeader/>
        </w:trPr>
        <w:tc>
          <w:tcPr>
            <w:tcW w:w="1825" w:type="dxa"/>
            <w:gridSpan w:val="3"/>
            <w:tcBorders>
              <w:bottom w:val="single" w:sz="4" w:space="0" w:color="000000"/>
            </w:tcBorders>
            <w:shd w:val="clear" w:color="auto" w:fill="B8CCE4"/>
          </w:tcPr>
          <w:p w14:paraId="2A457548" w14:textId="77777777" w:rsidR="00FB310D" w:rsidRPr="00A11DC6" w:rsidRDefault="00FB310D" w:rsidP="00AD795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ประเด็นตามขอบข่ายประกาศ กสทช. เรื่อง มาตรฐานทางเทคนิคฯ</w:t>
            </w:r>
          </w:p>
        </w:tc>
        <w:tc>
          <w:tcPr>
            <w:tcW w:w="5600" w:type="dxa"/>
            <w:vMerge w:val="restart"/>
            <w:shd w:val="clear" w:color="auto" w:fill="B8CCE4"/>
          </w:tcPr>
          <w:p w14:paraId="45B1084C" w14:textId="77777777" w:rsidR="00FB310D" w:rsidRPr="00A11DC6" w:rsidRDefault="00FB310D" w:rsidP="00AD795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7247" w:type="dxa"/>
            <w:vMerge w:val="restart"/>
            <w:shd w:val="clear" w:color="auto" w:fill="B8CCE4"/>
          </w:tcPr>
          <w:p w14:paraId="33982DD7" w14:textId="77777777" w:rsidR="00FB310D" w:rsidRPr="00A11DC6" w:rsidRDefault="00FB310D" w:rsidP="00AD795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FB310D" w:rsidRPr="00A11DC6" w14:paraId="493B81FA" w14:textId="77777777" w:rsidTr="00AD7957">
        <w:trPr>
          <w:trHeight w:val="178"/>
          <w:tblHeader/>
        </w:trPr>
        <w:tc>
          <w:tcPr>
            <w:tcW w:w="912" w:type="dxa"/>
            <w:tcBorders>
              <w:bottom w:val="single" w:sz="4" w:space="0" w:color="000000"/>
            </w:tcBorders>
            <w:shd w:val="clear" w:color="auto" w:fill="B8CCE4"/>
          </w:tcPr>
          <w:p w14:paraId="1A8B2EEC" w14:textId="77777777" w:rsidR="00FB310D" w:rsidRPr="00A11DC6" w:rsidRDefault="00FB310D" w:rsidP="00AD795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913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6893E5A1" w14:textId="77777777" w:rsidR="00FB310D" w:rsidRPr="00A11DC6" w:rsidRDefault="00FB310D" w:rsidP="00AD795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5600" w:type="dxa"/>
            <w:vMerge/>
            <w:tcBorders>
              <w:bottom w:val="single" w:sz="4" w:space="0" w:color="000000"/>
            </w:tcBorders>
            <w:shd w:val="clear" w:color="auto" w:fill="B8CCE4"/>
          </w:tcPr>
          <w:p w14:paraId="0CDD3FC9" w14:textId="77777777" w:rsidR="00FB310D" w:rsidRPr="00A11DC6" w:rsidRDefault="00FB310D" w:rsidP="00AD795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7" w:type="dxa"/>
            <w:vMerge/>
            <w:tcBorders>
              <w:bottom w:val="single" w:sz="4" w:space="0" w:color="000000"/>
            </w:tcBorders>
            <w:shd w:val="clear" w:color="auto" w:fill="B8CCE4"/>
          </w:tcPr>
          <w:p w14:paraId="1EE4C3E2" w14:textId="77777777" w:rsidR="00FB310D" w:rsidRPr="00A11DC6" w:rsidRDefault="00FB310D" w:rsidP="00AD795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B310D" w:rsidRPr="00A11DC6" w14:paraId="047BC9DC" w14:textId="77777777" w:rsidTr="00FB310D">
        <w:trPr>
          <w:trHeight w:val="2108"/>
        </w:trPr>
        <w:tc>
          <w:tcPr>
            <w:tcW w:w="918" w:type="dxa"/>
            <w:gridSpan w:val="2"/>
            <w:tcBorders>
              <w:top w:val="nil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14:paraId="0AF63B99" w14:textId="77777777" w:rsidR="00FB310D" w:rsidRPr="00A11DC6" w:rsidRDefault="00FB310D" w:rsidP="00FB310D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14:paraId="23592604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E141B3B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4656D9D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22B0F4E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F6F30F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D76A7B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1CB6F8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3A40A1C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72488A0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F9A1B4B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15FCCB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8FA4A2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5AB86C2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05DAB41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47F89DF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BD8FEC3" w14:textId="77777777" w:rsidR="00FB310D" w:rsidRPr="00A11DC6" w:rsidRDefault="00FB310D" w:rsidP="00AD7957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0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EB26364" w14:textId="77777777" w:rsidR="00FB310D" w:rsidRPr="00A11DC6" w:rsidRDefault="00FB310D" w:rsidP="00AD7957">
            <w:pPr>
              <w:pStyle w:val="ListParagrap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7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7C9BEA63" w14:textId="77777777" w:rsidR="00FB310D" w:rsidRPr="00A11DC6" w:rsidRDefault="00FB310D" w:rsidP="00AD795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BFBB3FF" w14:textId="77777777" w:rsidR="00214ADD" w:rsidRPr="00A11DC6" w:rsidRDefault="00214ADD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sectPr w:rsidR="00214ADD" w:rsidRPr="00A11DC6" w:rsidSect="001F597B">
      <w:footerReference w:type="default" r:id="rId12"/>
      <w:pgSz w:w="16839" w:h="11907" w:orient="landscape" w:code="9"/>
      <w:pgMar w:top="1134" w:right="1418" w:bottom="1701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A4ED8" w14:textId="77777777" w:rsidR="00214ADD" w:rsidRDefault="00214ADD" w:rsidP="00732227">
      <w:pPr>
        <w:spacing w:after="0" w:line="240" w:lineRule="auto"/>
      </w:pPr>
      <w:r>
        <w:separator/>
      </w:r>
    </w:p>
  </w:endnote>
  <w:endnote w:type="continuationSeparator" w:id="0">
    <w:p w14:paraId="769B3A6B" w14:textId="77777777" w:rsidR="00214ADD" w:rsidRDefault="00214ADD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936099E-7388-48A5-9148-B194B39FB5C3}"/>
    <w:embedBold r:id="rId2" w:fontKey="{5AB0946C-2997-417F-A423-500F6DC5350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02D829F-3861-4E00-8AEA-EB511AD3D991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F9605F02-0DE1-4523-BA2F-FAE344AA873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28B47D95-72EA-4D02-8B8F-8387FC3A09C6}"/>
    <w:embedBold r:id="rId6" w:fontKey="{7FB7B5C9-DAE7-4938-A16A-2E09D43B151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1E42AF52-AC66-447D-B878-2357859A017D}"/>
    <w:embedBold r:id="rId8" w:fontKey="{E5B2C1C4-C25C-45F1-8E2E-A785F602D0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9AA3F6A-E6B1-483C-AB5F-31492F8A28A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3A74376B-FA0C-4FD1-A882-B2715CBF4137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  <w:embedRegular r:id="rId11" w:fontKey="{414D59C8-02ED-4804-8033-1E20B90A1CFD}"/>
  </w:font>
  <w:font w:name="AngsanaUPC">
    <w:charset w:val="DE"/>
    <w:family w:val="roman"/>
    <w:pitch w:val="variable"/>
    <w:sig w:usb0="81000003" w:usb1="00000000" w:usb2="00000000" w:usb3="00000000" w:csb0="00010001" w:csb1="00000000"/>
    <w:embedRegular r:id="rId12" w:fontKey="{FDFD1AF3-CCA3-4BBD-8F02-8B2E3D280E99}"/>
  </w:font>
  <w:font w:name="IrisUPC">
    <w:charset w:val="DE"/>
    <w:family w:val="swiss"/>
    <w:pitch w:val="variable"/>
    <w:sig w:usb0="81000003" w:usb1="00000000" w:usb2="00000000" w:usb3="00000000" w:csb0="00010001" w:csb1="00000000"/>
    <w:embedBold r:id="rId13" w:fontKey="{BCB47647-B726-4877-ABF8-9B4C5CCBF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778507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E71FC11" w14:textId="23C9E968" w:rsidR="001F597B" w:rsidRDefault="001F597B">
            <w:pPr>
              <w:pStyle w:val="Footer"/>
              <w:jc w:val="right"/>
            </w:pPr>
            <w:r w:rsidRPr="001F597B">
              <w:rPr>
                <w:rFonts w:ascii="TH SarabunIT๙" w:hAnsi="TH SarabunIT๙" w:cs="TH SarabunIT๙"/>
                <w:sz w:val="28"/>
                <w:cs/>
              </w:rPr>
              <w:t>หน้า</w:t>
            </w:r>
            <w:r w:rsidRPr="001F597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597B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1F597B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PAGE </w:instrText>
            </w:r>
            <w:r w:rsidRPr="001F597B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="006E038D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13</w:t>
            </w:r>
            <w:r w:rsidRPr="001F597B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  <w:r w:rsidRPr="001F597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597B">
              <w:rPr>
                <w:rFonts w:ascii="TH SarabunIT๙" w:hAnsi="TH SarabunIT๙" w:cs="TH SarabunIT๙"/>
                <w:sz w:val="28"/>
                <w:cs/>
              </w:rPr>
              <w:t>จาก</w:t>
            </w:r>
            <w:r w:rsidRPr="001F597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F597B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1F597B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NUMPAGES  </w:instrText>
            </w:r>
            <w:r w:rsidRPr="001F597B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="006E038D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13</w:t>
            </w:r>
            <w:r w:rsidRPr="001F597B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sdtContent>
      </w:sdt>
    </w:sdtContent>
  </w:sdt>
  <w:p w14:paraId="264FAEA6" w14:textId="2236E167" w:rsidR="00214ADD" w:rsidRPr="001A3D20" w:rsidRDefault="00214ADD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855AC" w14:textId="77777777" w:rsidR="00214ADD" w:rsidRDefault="00214ADD" w:rsidP="00732227">
      <w:pPr>
        <w:spacing w:after="0" w:line="240" w:lineRule="auto"/>
      </w:pPr>
      <w:r>
        <w:separator/>
      </w:r>
    </w:p>
  </w:footnote>
  <w:footnote w:type="continuationSeparator" w:id="0">
    <w:p w14:paraId="49091048" w14:textId="77777777" w:rsidR="00214ADD" w:rsidRDefault="00214ADD" w:rsidP="00732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62209"/>
    <w:multiLevelType w:val="hybridMultilevel"/>
    <w:tmpl w:val="F47615C6"/>
    <w:lvl w:ilvl="0" w:tplc="A920B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16190"/>
    <w:multiLevelType w:val="hybridMultilevel"/>
    <w:tmpl w:val="4B5A1E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12B1E"/>
    <w:multiLevelType w:val="hybridMultilevel"/>
    <w:tmpl w:val="E3F0F066"/>
    <w:lvl w:ilvl="0" w:tplc="CD70E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4130E2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ADD44DC"/>
    <w:multiLevelType w:val="hybridMultilevel"/>
    <w:tmpl w:val="AB764854"/>
    <w:lvl w:ilvl="0" w:tplc="113CA4CA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5" w15:restartNumberingAfterBreak="0">
    <w:nsid w:val="1CEC51B5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224D22B9"/>
    <w:multiLevelType w:val="hybridMultilevel"/>
    <w:tmpl w:val="F38E47AC"/>
    <w:lvl w:ilvl="0" w:tplc="E7D45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71947"/>
    <w:multiLevelType w:val="hybridMultilevel"/>
    <w:tmpl w:val="442CE0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91D37"/>
    <w:multiLevelType w:val="hybridMultilevel"/>
    <w:tmpl w:val="005E5092"/>
    <w:lvl w:ilvl="0" w:tplc="E4DC7C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478743F4"/>
    <w:multiLevelType w:val="hybridMultilevel"/>
    <w:tmpl w:val="425AE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911DD"/>
    <w:multiLevelType w:val="hybridMultilevel"/>
    <w:tmpl w:val="5FE2E646"/>
    <w:lvl w:ilvl="0" w:tplc="52A4F3FA">
      <w:start w:val="1"/>
      <w:numFmt w:val="thaiNumbers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6D6204D1"/>
    <w:multiLevelType w:val="hybridMultilevel"/>
    <w:tmpl w:val="ED14A04C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 w15:restartNumberingAfterBreak="0">
    <w:nsid w:val="72DD68EE"/>
    <w:multiLevelType w:val="hybridMultilevel"/>
    <w:tmpl w:val="3B940E42"/>
    <w:lvl w:ilvl="0" w:tplc="79C025B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A05612"/>
    <w:multiLevelType w:val="hybridMultilevel"/>
    <w:tmpl w:val="8B26CF96"/>
    <w:lvl w:ilvl="0" w:tplc="31088374">
      <w:start w:val="1"/>
      <w:numFmt w:val="decimal"/>
      <w:lvlText w:val="%1."/>
      <w:lvlJc w:val="left"/>
      <w:pPr>
        <w:ind w:left="814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12"/>
  </w:num>
  <w:num w:numId="6">
    <w:abstractNumId w:val="9"/>
  </w:num>
  <w:num w:numId="7">
    <w:abstractNumId w:val="6"/>
  </w:num>
  <w:num w:numId="8">
    <w:abstractNumId w:val="11"/>
  </w:num>
  <w:num w:numId="9">
    <w:abstractNumId w:val="13"/>
  </w:num>
  <w:num w:numId="10">
    <w:abstractNumId w:val="4"/>
  </w:num>
  <w:num w:numId="11">
    <w:abstractNumId w:val="10"/>
  </w:num>
  <w:num w:numId="12">
    <w:abstractNumId w:val="7"/>
  </w:num>
  <w:num w:numId="13">
    <w:abstractNumId w:val="5"/>
  </w:num>
  <w:num w:numId="1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15"/>
    <w:rsid w:val="00001931"/>
    <w:rsid w:val="00002611"/>
    <w:rsid w:val="000026E8"/>
    <w:rsid w:val="00002836"/>
    <w:rsid w:val="00004CBB"/>
    <w:rsid w:val="000065C2"/>
    <w:rsid w:val="00006C6F"/>
    <w:rsid w:val="00007BC8"/>
    <w:rsid w:val="00010180"/>
    <w:rsid w:val="000110FE"/>
    <w:rsid w:val="00013B03"/>
    <w:rsid w:val="00014485"/>
    <w:rsid w:val="00016503"/>
    <w:rsid w:val="00016916"/>
    <w:rsid w:val="000170D4"/>
    <w:rsid w:val="00020B04"/>
    <w:rsid w:val="00020C1F"/>
    <w:rsid w:val="00021902"/>
    <w:rsid w:val="00021D8D"/>
    <w:rsid w:val="000237CB"/>
    <w:rsid w:val="00024B0B"/>
    <w:rsid w:val="000265DD"/>
    <w:rsid w:val="00030EF9"/>
    <w:rsid w:val="000319E1"/>
    <w:rsid w:val="00031E8F"/>
    <w:rsid w:val="0003302B"/>
    <w:rsid w:val="00033994"/>
    <w:rsid w:val="000345A5"/>
    <w:rsid w:val="00035A02"/>
    <w:rsid w:val="00035BC8"/>
    <w:rsid w:val="00037F25"/>
    <w:rsid w:val="0004000D"/>
    <w:rsid w:val="00043192"/>
    <w:rsid w:val="00045846"/>
    <w:rsid w:val="0004639D"/>
    <w:rsid w:val="00046D88"/>
    <w:rsid w:val="00050A6C"/>
    <w:rsid w:val="00051B8B"/>
    <w:rsid w:val="00053E4D"/>
    <w:rsid w:val="000545A5"/>
    <w:rsid w:val="00055FAD"/>
    <w:rsid w:val="0005634A"/>
    <w:rsid w:val="00057729"/>
    <w:rsid w:val="00057959"/>
    <w:rsid w:val="00060C53"/>
    <w:rsid w:val="0006171F"/>
    <w:rsid w:val="00063EA2"/>
    <w:rsid w:val="000644E1"/>
    <w:rsid w:val="00064E39"/>
    <w:rsid w:val="00065308"/>
    <w:rsid w:val="000656BD"/>
    <w:rsid w:val="00065ED1"/>
    <w:rsid w:val="0006699B"/>
    <w:rsid w:val="0006718A"/>
    <w:rsid w:val="00067ED4"/>
    <w:rsid w:val="0007040D"/>
    <w:rsid w:val="00072FD3"/>
    <w:rsid w:val="00080963"/>
    <w:rsid w:val="0008171A"/>
    <w:rsid w:val="00081758"/>
    <w:rsid w:val="00081D52"/>
    <w:rsid w:val="000832C3"/>
    <w:rsid w:val="0008408F"/>
    <w:rsid w:val="00086464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2014"/>
    <w:rsid w:val="000A3B9D"/>
    <w:rsid w:val="000A3C8E"/>
    <w:rsid w:val="000B2575"/>
    <w:rsid w:val="000B44FF"/>
    <w:rsid w:val="000B4F79"/>
    <w:rsid w:val="000B530B"/>
    <w:rsid w:val="000B5BAF"/>
    <w:rsid w:val="000B7111"/>
    <w:rsid w:val="000B725D"/>
    <w:rsid w:val="000C1DF5"/>
    <w:rsid w:val="000C2490"/>
    <w:rsid w:val="000C26B7"/>
    <w:rsid w:val="000C685B"/>
    <w:rsid w:val="000C7C79"/>
    <w:rsid w:val="000D7955"/>
    <w:rsid w:val="000E03AD"/>
    <w:rsid w:val="000E0E8D"/>
    <w:rsid w:val="000E1513"/>
    <w:rsid w:val="000E4110"/>
    <w:rsid w:val="000E7B99"/>
    <w:rsid w:val="000F0BB9"/>
    <w:rsid w:val="000F112E"/>
    <w:rsid w:val="000F13FD"/>
    <w:rsid w:val="000F328F"/>
    <w:rsid w:val="000F4198"/>
    <w:rsid w:val="000F475D"/>
    <w:rsid w:val="000F49EC"/>
    <w:rsid w:val="000F520A"/>
    <w:rsid w:val="000F5FDB"/>
    <w:rsid w:val="000F795B"/>
    <w:rsid w:val="00103FF9"/>
    <w:rsid w:val="001042B4"/>
    <w:rsid w:val="00104AE9"/>
    <w:rsid w:val="00105515"/>
    <w:rsid w:val="00107903"/>
    <w:rsid w:val="00110EB2"/>
    <w:rsid w:val="00117809"/>
    <w:rsid w:val="0012049B"/>
    <w:rsid w:val="00123552"/>
    <w:rsid w:val="00124D4E"/>
    <w:rsid w:val="0012583A"/>
    <w:rsid w:val="00125FF7"/>
    <w:rsid w:val="00126AEF"/>
    <w:rsid w:val="00127DDA"/>
    <w:rsid w:val="001325D4"/>
    <w:rsid w:val="00133DAE"/>
    <w:rsid w:val="00134C3B"/>
    <w:rsid w:val="0013541C"/>
    <w:rsid w:val="001355F2"/>
    <w:rsid w:val="001371DC"/>
    <w:rsid w:val="0013740C"/>
    <w:rsid w:val="00137703"/>
    <w:rsid w:val="00141961"/>
    <w:rsid w:val="001429AC"/>
    <w:rsid w:val="0014313D"/>
    <w:rsid w:val="00145121"/>
    <w:rsid w:val="00153C08"/>
    <w:rsid w:val="00154A75"/>
    <w:rsid w:val="00155BA3"/>
    <w:rsid w:val="001561E1"/>
    <w:rsid w:val="00160221"/>
    <w:rsid w:val="001610B3"/>
    <w:rsid w:val="00165609"/>
    <w:rsid w:val="00165EC7"/>
    <w:rsid w:val="00165F36"/>
    <w:rsid w:val="001665F4"/>
    <w:rsid w:val="00166620"/>
    <w:rsid w:val="00166B87"/>
    <w:rsid w:val="001721E8"/>
    <w:rsid w:val="001722EC"/>
    <w:rsid w:val="00172ACB"/>
    <w:rsid w:val="001756D7"/>
    <w:rsid w:val="0017750A"/>
    <w:rsid w:val="00177CC0"/>
    <w:rsid w:val="00182F93"/>
    <w:rsid w:val="00185871"/>
    <w:rsid w:val="00185EED"/>
    <w:rsid w:val="00186058"/>
    <w:rsid w:val="00186366"/>
    <w:rsid w:val="00186BC8"/>
    <w:rsid w:val="001876C3"/>
    <w:rsid w:val="001878CB"/>
    <w:rsid w:val="001936C4"/>
    <w:rsid w:val="001937D6"/>
    <w:rsid w:val="00196C17"/>
    <w:rsid w:val="001A22BE"/>
    <w:rsid w:val="001A3651"/>
    <w:rsid w:val="001A3D20"/>
    <w:rsid w:val="001A49DE"/>
    <w:rsid w:val="001A6A94"/>
    <w:rsid w:val="001A7C6E"/>
    <w:rsid w:val="001B1074"/>
    <w:rsid w:val="001B3416"/>
    <w:rsid w:val="001B4A3D"/>
    <w:rsid w:val="001B6B5A"/>
    <w:rsid w:val="001B7632"/>
    <w:rsid w:val="001B78EE"/>
    <w:rsid w:val="001C09EE"/>
    <w:rsid w:val="001C2217"/>
    <w:rsid w:val="001C28B8"/>
    <w:rsid w:val="001C2BAF"/>
    <w:rsid w:val="001C2F6B"/>
    <w:rsid w:val="001C3158"/>
    <w:rsid w:val="001C3AA5"/>
    <w:rsid w:val="001C6DCF"/>
    <w:rsid w:val="001D0E5F"/>
    <w:rsid w:val="001D1F05"/>
    <w:rsid w:val="001D692B"/>
    <w:rsid w:val="001D7829"/>
    <w:rsid w:val="001E0418"/>
    <w:rsid w:val="001E1338"/>
    <w:rsid w:val="001E161E"/>
    <w:rsid w:val="001E2DDD"/>
    <w:rsid w:val="001E31D2"/>
    <w:rsid w:val="001E354E"/>
    <w:rsid w:val="001E6ECB"/>
    <w:rsid w:val="001F1768"/>
    <w:rsid w:val="001F2660"/>
    <w:rsid w:val="001F466E"/>
    <w:rsid w:val="001F537E"/>
    <w:rsid w:val="001F56C6"/>
    <w:rsid w:val="001F597B"/>
    <w:rsid w:val="001F7206"/>
    <w:rsid w:val="001F7C66"/>
    <w:rsid w:val="001F7C9B"/>
    <w:rsid w:val="00201642"/>
    <w:rsid w:val="002019A4"/>
    <w:rsid w:val="00201D63"/>
    <w:rsid w:val="00206128"/>
    <w:rsid w:val="00206ED7"/>
    <w:rsid w:val="0021030D"/>
    <w:rsid w:val="00210D21"/>
    <w:rsid w:val="00214ADD"/>
    <w:rsid w:val="00215157"/>
    <w:rsid w:val="00215719"/>
    <w:rsid w:val="00215995"/>
    <w:rsid w:val="00215CFC"/>
    <w:rsid w:val="0022083C"/>
    <w:rsid w:val="002218EE"/>
    <w:rsid w:val="00224EFE"/>
    <w:rsid w:val="002261E6"/>
    <w:rsid w:val="00227F5E"/>
    <w:rsid w:val="00232EB8"/>
    <w:rsid w:val="00237F36"/>
    <w:rsid w:val="00240164"/>
    <w:rsid w:val="00240A8F"/>
    <w:rsid w:val="00242524"/>
    <w:rsid w:val="00242B03"/>
    <w:rsid w:val="0024317E"/>
    <w:rsid w:val="002451D0"/>
    <w:rsid w:val="00246474"/>
    <w:rsid w:val="00250311"/>
    <w:rsid w:val="002504AA"/>
    <w:rsid w:val="00250AD7"/>
    <w:rsid w:val="00252BDE"/>
    <w:rsid w:val="00257BE9"/>
    <w:rsid w:val="00260757"/>
    <w:rsid w:val="00263287"/>
    <w:rsid w:val="002655BC"/>
    <w:rsid w:val="0026789A"/>
    <w:rsid w:val="00270D83"/>
    <w:rsid w:val="00271D42"/>
    <w:rsid w:val="00277547"/>
    <w:rsid w:val="0028037A"/>
    <w:rsid w:val="002825FC"/>
    <w:rsid w:val="00282A10"/>
    <w:rsid w:val="00282F91"/>
    <w:rsid w:val="00283D7B"/>
    <w:rsid w:val="00284456"/>
    <w:rsid w:val="00285362"/>
    <w:rsid w:val="0029047E"/>
    <w:rsid w:val="00292293"/>
    <w:rsid w:val="002929CE"/>
    <w:rsid w:val="00293749"/>
    <w:rsid w:val="00294EBB"/>
    <w:rsid w:val="00295A8F"/>
    <w:rsid w:val="00296F2D"/>
    <w:rsid w:val="00297783"/>
    <w:rsid w:val="002A0A07"/>
    <w:rsid w:val="002A30B1"/>
    <w:rsid w:val="002A4D2E"/>
    <w:rsid w:val="002A558F"/>
    <w:rsid w:val="002A5F9F"/>
    <w:rsid w:val="002B19B9"/>
    <w:rsid w:val="002B2CE8"/>
    <w:rsid w:val="002B3135"/>
    <w:rsid w:val="002B3E21"/>
    <w:rsid w:val="002B544E"/>
    <w:rsid w:val="002B7A84"/>
    <w:rsid w:val="002C029D"/>
    <w:rsid w:val="002C02A7"/>
    <w:rsid w:val="002C04D3"/>
    <w:rsid w:val="002C2B0E"/>
    <w:rsid w:val="002C51C5"/>
    <w:rsid w:val="002C567B"/>
    <w:rsid w:val="002D0134"/>
    <w:rsid w:val="002D1635"/>
    <w:rsid w:val="002D1BB5"/>
    <w:rsid w:val="002D1EF7"/>
    <w:rsid w:val="002D2255"/>
    <w:rsid w:val="002D4DD1"/>
    <w:rsid w:val="002D560C"/>
    <w:rsid w:val="002D5F3D"/>
    <w:rsid w:val="002D62AB"/>
    <w:rsid w:val="002D62F5"/>
    <w:rsid w:val="002D770B"/>
    <w:rsid w:val="002D7731"/>
    <w:rsid w:val="002E0444"/>
    <w:rsid w:val="002E1360"/>
    <w:rsid w:val="002E2B5E"/>
    <w:rsid w:val="002E3051"/>
    <w:rsid w:val="002E33A4"/>
    <w:rsid w:val="002E65B9"/>
    <w:rsid w:val="002E6A19"/>
    <w:rsid w:val="002F0A66"/>
    <w:rsid w:val="002F0EED"/>
    <w:rsid w:val="002F3C6D"/>
    <w:rsid w:val="002F3FEF"/>
    <w:rsid w:val="002F63E6"/>
    <w:rsid w:val="003013BC"/>
    <w:rsid w:val="00305D0F"/>
    <w:rsid w:val="00311622"/>
    <w:rsid w:val="0031391F"/>
    <w:rsid w:val="00314E43"/>
    <w:rsid w:val="00314E46"/>
    <w:rsid w:val="003150E9"/>
    <w:rsid w:val="00316B80"/>
    <w:rsid w:val="00317BDF"/>
    <w:rsid w:val="00321726"/>
    <w:rsid w:val="00322683"/>
    <w:rsid w:val="00327EC2"/>
    <w:rsid w:val="00330212"/>
    <w:rsid w:val="00332052"/>
    <w:rsid w:val="003329CF"/>
    <w:rsid w:val="00332D5E"/>
    <w:rsid w:val="003363B3"/>
    <w:rsid w:val="00340AC3"/>
    <w:rsid w:val="00340C6D"/>
    <w:rsid w:val="003421C5"/>
    <w:rsid w:val="00342D75"/>
    <w:rsid w:val="00343A74"/>
    <w:rsid w:val="00345FBF"/>
    <w:rsid w:val="00350C7E"/>
    <w:rsid w:val="00352111"/>
    <w:rsid w:val="00352B3B"/>
    <w:rsid w:val="003532CC"/>
    <w:rsid w:val="003577E0"/>
    <w:rsid w:val="00360175"/>
    <w:rsid w:val="0036275F"/>
    <w:rsid w:val="00365420"/>
    <w:rsid w:val="00365989"/>
    <w:rsid w:val="00373103"/>
    <w:rsid w:val="00373B55"/>
    <w:rsid w:val="00373FF7"/>
    <w:rsid w:val="00375DB0"/>
    <w:rsid w:val="00375E8E"/>
    <w:rsid w:val="00376A29"/>
    <w:rsid w:val="0038043B"/>
    <w:rsid w:val="00382F09"/>
    <w:rsid w:val="00383943"/>
    <w:rsid w:val="00385CE9"/>
    <w:rsid w:val="00386065"/>
    <w:rsid w:val="00387D2D"/>
    <w:rsid w:val="0039167D"/>
    <w:rsid w:val="00393661"/>
    <w:rsid w:val="00394260"/>
    <w:rsid w:val="0039453C"/>
    <w:rsid w:val="003A0123"/>
    <w:rsid w:val="003A57D9"/>
    <w:rsid w:val="003B29B3"/>
    <w:rsid w:val="003B2F56"/>
    <w:rsid w:val="003C3FBD"/>
    <w:rsid w:val="003C6611"/>
    <w:rsid w:val="003D002E"/>
    <w:rsid w:val="003D011C"/>
    <w:rsid w:val="003D2FBD"/>
    <w:rsid w:val="003D4E25"/>
    <w:rsid w:val="003D6382"/>
    <w:rsid w:val="003D7198"/>
    <w:rsid w:val="003D7FC5"/>
    <w:rsid w:val="003E080E"/>
    <w:rsid w:val="003E1894"/>
    <w:rsid w:val="003E46F2"/>
    <w:rsid w:val="003E7265"/>
    <w:rsid w:val="003F02A4"/>
    <w:rsid w:val="003F0C7C"/>
    <w:rsid w:val="003F0E52"/>
    <w:rsid w:val="003F54E7"/>
    <w:rsid w:val="003F5567"/>
    <w:rsid w:val="003F5AEA"/>
    <w:rsid w:val="00401607"/>
    <w:rsid w:val="00401CA0"/>
    <w:rsid w:val="004035F7"/>
    <w:rsid w:val="00403E0A"/>
    <w:rsid w:val="00406CE9"/>
    <w:rsid w:val="004073FF"/>
    <w:rsid w:val="004076CA"/>
    <w:rsid w:val="00407C47"/>
    <w:rsid w:val="00411366"/>
    <w:rsid w:val="004153D6"/>
    <w:rsid w:val="00415B4A"/>
    <w:rsid w:val="00420A7A"/>
    <w:rsid w:val="004222BD"/>
    <w:rsid w:val="00423900"/>
    <w:rsid w:val="00425808"/>
    <w:rsid w:val="00425F2D"/>
    <w:rsid w:val="0042682B"/>
    <w:rsid w:val="004310C8"/>
    <w:rsid w:val="004315A9"/>
    <w:rsid w:val="00431A01"/>
    <w:rsid w:val="00431B78"/>
    <w:rsid w:val="00433F01"/>
    <w:rsid w:val="004342B9"/>
    <w:rsid w:val="00434A8C"/>
    <w:rsid w:val="00434E38"/>
    <w:rsid w:val="0043546B"/>
    <w:rsid w:val="00435F1A"/>
    <w:rsid w:val="004400DC"/>
    <w:rsid w:val="00443690"/>
    <w:rsid w:val="00446A24"/>
    <w:rsid w:val="0045238F"/>
    <w:rsid w:val="004540ED"/>
    <w:rsid w:val="00455019"/>
    <w:rsid w:val="00455568"/>
    <w:rsid w:val="00456BF1"/>
    <w:rsid w:val="00456CCA"/>
    <w:rsid w:val="004572E1"/>
    <w:rsid w:val="0046165C"/>
    <w:rsid w:val="00461CBA"/>
    <w:rsid w:val="00464FC6"/>
    <w:rsid w:val="0047133B"/>
    <w:rsid w:val="00476382"/>
    <w:rsid w:val="0047662C"/>
    <w:rsid w:val="0048144B"/>
    <w:rsid w:val="00481A80"/>
    <w:rsid w:val="0048315E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A1641"/>
    <w:rsid w:val="004A2B6F"/>
    <w:rsid w:val="004A3F50"/>
    <w:rsid w:val="004A47D5"/>
    <w:rsid w:val="004A4BD4"/>
    <w:rsid w:val="004A5FDE"/>
    <w:rsid w:val="004A6285"/>
    <w:rsid w:val="004A7791"/>
    <w:rsid w:val="004A7ADC"/>
    <w:rsid w:val="004B3D20"/>
    <w:rsid w:val="004B3EB7"/>
    <w:rsid w:val="004B66B9"/>
    <w:rsid w:val="004C1354"/>
    <w:rsid w:val="004C3046"/>
    <w:rsid w:val="004D20D1"/>
    <w:rsid w:val="004D42A7"/>
    <w:rsid w:val="004D508C"/>
    <w:rsid w:val="004D5641"/>
    <w:rsid w:val="004D5ED0"/>
    <w:rsid w:val="004D6CEC"/>
    <w:rsid w:val="004D73E4"/>
    <w:rsid w:val="004E1D04"/>
    <w:rsid w:val="004E239F"/>
    <w:rsid w:val="004E37BA"/>
    <w:rsid w:val="004E6A21"/>
    <w:rsid w:val="004E7B82"/>
    <w:rsid w:val="004F134C"/>
    <w:rsid w:val="004F2ECD"/>
    <w:rsid w:val="004F32DD"/>
    <w:rsid w:val="004F405E"/>
    <w:rsid w:val="004F4734"/>
    <w:rsid w:val="004F7475"/>
    <w:rsid w:val="0050006A"/>
    <w:rsid w:val="0050083C"/>
    <w:rsid w:val="0050265B"/>
    <w:rsid w:val="005056F5"/>
    <w:rsid w:val="00507C28"/>
    <w:rsid w:val="005100B1"/>
    <w:rsid w:val="005118E5"/>
    <w:rsid w:val="0051316E"/>
    <w:rsid w:val="005132A6"/>
    <w:rsid w:val="0051456F"/>
    <w:rsid w:val="00517850"/>
    <w:rsid w:val="005178C9"/>
    <w:rsid w:val="00517962"/>
    <w:rsid w:val="00517C2F"/>
    <w:rsid w:val="00521030"/>
    <w:rsid w:val="00522469"/>
    <w:rsid w:val="0052357A"/>
    <w:rsid w:val="00524EC4"/>
    <w:rsid w:val="00526A01"/>
    <w:rsid w:val="005278D4"/>
    <w:rsid w:val="00531B3A"/>
    <w:rsid w:val="00531C34"/>
    <w:rsid w:val="00532862"/>
    <w:rsid w:val="00533771"/>
    <w:rsid w:val="00533914"/>
    <w:rsid w:val="00533B78"/>
    <w:rsid w:val="0053421D"/>
    <w:rsid w:val="005346B5"/>
    <w:rsid w:val="00542208"/>
    <w:rsid w:val="005430D6"/>
    <w:rsid w:val="005437AE"/>
    <w:rsid w:val="005438A1"/>
    <w:rsid w:val="00543EBF"/>
    <w:rsid w:val="005440E4"/>
    <w:rsid w:val="005459AF"/>
    <w:rsid w:val="005535B3"/>
    <w:rsid w:val="00556033"/>
    <w:rsid w:val="005563DD"/>
    <w:rsid w:val="0056019C"/>
    <w:rsid w:val="00560AC7"/>
    <w:rsid w:val="005613C5"/>
    <w:rsid w:val="0056184B"/>
    <w:rsid w:val="0056389D"/>
    <w:rsid w:val="00564056"/>
    <w:rsid w:val="00564F16"/>
    <w:rsid w:val="005654AE"/>
    <w:rsid w:val="00566359"/>
    <w:rsid w:val="0056793F"/>
    <w:rsid w:val="005704E9"/>
    <w:rsid w:val="0057057A"/>
    <w:rsid w:val="0057074E"/>
    <w:rsid w:val="00573293"/>
    <w:rsid w:val="00573C8C"/>
    <w:rsid w:val="005800EF"/>
    <w:rsid w:val="00581669"/>
    <w:rsid w:val="00582F77"/>
    <w:rsid w:val="00583E7A"/>
    <w:rsid w:val="00584ABC"/>
    <w:rsid w:val="00591516"/>
    <w:rsid w:val="00591946"/>
    <w:rsid w:val="0059499A"/>
    <w:rsid w:val="00595ED1"/>
    <w:rsid w:val="00596D91"/>
    <w:rsid w:val="005A03D1"/>
    <w:rsid w:val="005A0694"/>
    <w:rsid w:val="005A1241"/>
    <w:rsid w:val="005A2AFC"/>
    <w:rsid w:val="005A4856"/>
    <w:rsid w:val="005A4BCA"/>
    <w:rsid w:val="005A4E99"/>
    <w:rsid w:val="005A52EA"/>
    <w:rsid w:val="005A54D1"/>
    <w:rsid w:val="005B1224"/>
    <w:rsid w:val="005B182F"/>
    <w:rsid w:val="005B4DA2"/>
    <w:rsid w:val="005B4F22"/>
    <w:rsid w:val="005B59D6"/>
    <w:rsid w:val="005B7F23"/>
    <w:rsid w:val="005C1CDA"/>
    <w:rsid w:val="005C3CB9"/>
    <w:rsid w:val="005C3DE2"/>
    <w:rsid w:val="005C43D2"/>
    <w:rsid w:val="005C48F5"/>
    <w:rsid w:val="005C4B30"/>
    <w:rsid w:val="005C547D"/>
    <w:rsid w:val="005C560F"/>
    <w:rsid w:val="005C60D7"/>
    <w:rsid w:val="005C6179"/>
    <w:rsid w:val="005C6BC8"/>
    <w:rsid w:val="005D1CB2"/>
    <w:rsid w:val="005D459E"/>
    <w:rsid w:val="005E0158"/>
    <w:rsid w:val="005E5B67"/>
    <w:rsid w:val="005E60DB"/>
    <w:rsid w:val="005E622C"/>
    <w:rsid w:val="005F2B1E"/>
    <w:rsid w:val="005F5CCD"/>
    <w:rsid w:val="00600AC6"/>
    <w:rsid w:val="0060154B"/>
    <w:rsid w:val="00602244"/>
    <w:rsid w:val="006022DC"/>
    <w:rsid w:val="00602513"/>
    <w:rsid w:val="006040C7"/>
    <w:rsid w:val="00606095"/>
    <w:rsid w:val="00606819"/>
    <w:rsid w:val="0060776C"/>
    <w:rsid w:val="006122EF"/>
    <w:rsid w:val="00614964"/>
    <w:rsid w:val="00615F93"/>
    <w:rsid w:val="00616799"/>
    <w:rsid w:val="00616AEA"/>
    <w:rsid w:val="00616F5D"/>
    <w:rsid w:val="00620B50"/>
    <w:rsid w:val="00620DDD"/>
    <w:rsid w:val="00623895"/>
    <w:rsid w:val="006243D6"/>
    <w:rsid w:val="006258E7"/>
    <w:rsid w:val="00625E2E"/>
    <w:rsid w:val="006271B3"/>
    <w:rsid w:val="0063105A"/>
    <w:rsid w:val="00631127"/>
    <w:rsid w:val="00632E1C"/>
    <w:rsid w:val="00634271"/>
    <w:rsid w:val="00635A9C"/>
    <w:rsid w:val="0063759F"/>
    <w:rsid w:val="00640164"/>
    <w:rsid w:val="00640E28"/>
    <w:rsid w:val="00640F06"/>
    <w:rsid w:val="00641A33"/>
    <w:rsid w:val="00641B88"/>
    <w:rsid w:val="006429DE"/>
    <w:rsid w:val="00643058"/>
    <w:rsid w:val="006433DF"/>
    <w:rsid w:val="0064569B"/>
    <w:rsid w:val="006461D4"/>
    <w:rsid w:val="0064638E"/>
    <w:rsid w:val="00646B4C"/>
    <w:rsid w:val="00646E54"/>
    <w:rsid w:val="00651548"/>
    <w:rsid w:val="00651F9D"/>
    <w:rsid w:val="00653F56"/>
    <w:rsid w:val="00655129"/>
    <w:rsid w:val="00655544"/>
    <w:rsid w:val="006556C8"/>
    <w:rsid w:val="0066261C"/>
    <w:rsid w:val="00664759"/>
    <w:rsid w:val="00664D8D"/>
    <w:rsid w:val="006660F5"/>
    <w:rsid w:val="00666D02"/>
    <w:rsid w:val="00667556"/>
    <w:rsid w:val="006705C2"/>
    <w:rsid w:val="00670695"/>
    <w:rsid w:val="0067075C"/>
    <w:rsid w:val="006729E1"/>
    <w:rsid w:val="006742F3"/>
    <w:rsid w:val="00676F5A"/>
    <w:rsid w:val="006777DF"/>
    <w:rsid w:val="0068134D"/>
    <w:rsid w:val="0068241C"/>
    <w:rsid w:val="006827CC"/>
    <w:rsid w:val="00682804"/>
    <w:rsid w:val="0069434F"/>
    <w:rsid w:val="00695C97"/>
    <w:rsid w:val="00696769"/>
    <w:rsid w:val="006A0FEC"/>
    <w:rsid w:val="006A13C5"/>
    <w:rsid w:val="006A1540"/>
    <w:rsid w:val="006A3196"/>
    <w:rsid w:val="006A53BD"/>
    <w:rsid w:val="006A732F"/>
    <w:rsid w:val="006A7565"/>
    <w:rsid w:val="006A7EE8"/>
    <w:rsid w:val="006B08E0"/>
    <w:rsid w:val="006B28E1"/>
    <w:rsid w:val="006B2D6B"/>
    <w:rsid w:val="006B3727"/>
    <w:rsid w:val="006B49AC"/>
    <w:rsid w:val="006B4D7F"/>
    <w:rsid w:val="006B522B"/>
    <w:rsid w:val="006B7225"/>
    <w:rsid w:val="006B73D4"/>
    <w:rsid w:val="006C0515"/>
    <w:rsid w:val="006C38AF"/>
    <w:rsid w:val="006C4E19"/>
    <w:rsid w:val="006D00DA"/>
    <w:rsid w:val="006D0EF6"/>
    <w:rsid w:val="006D300D"/>
    <w:rsid w:val="006D3477"/>
    <w:rsid w:val="006D4DF9"/>
    <w:rsid w:val="006D5B18"/>
    <w:rsid w:val="006D627D"/>
    <w:rsid w:val="006D661B"/>
    <w:rsid w:val="006E026D"/>
    <w:rsid w:val="006E038D"/>
    <w:rsid w:val="006E0F86"/>
    <w:rsid w:val="006E1098"/>
    <w:rsid w:val="006E199C"/>
    <w:rsid w:val="006E1ACF"/>
    <w:rsid w:val="006E3D20"/>
    <w:rsid w:val="006E5420"/>
    <w:rsid w:val="006E5B8F"/>
    <w:rsid w:val="006E5CD6"/>
    <w:rsid w:val="006E6154"/>
    <w:rsid w:val="006E6460"/>
    <w:rsid w:val="006E6C06"/>
    <w:rsid w:val="006F02EE"/>
    <w:rsid w:val="006F093A"/>
    <w:rsid w:val="006F2980"/>
    <w:rsid w:val="006F2A7D"/>
    <w:rsid w:val="006F3D05"/>
    <w:rsid w:val="006F450B"/>
    <w:rsid w:val="007007A8"/>
    <w:rsid w:val="007013FE"/>
    <w:rsid w:val="00703F32"/>
    <w:rsid w:val="007046DA"/>
    <w:rsid w:val="007069B7"/>
    <w:rsid w:val="00706B19"/>
    <w:rsid w:val="00706DA5"/>
    <w:rsid w:val="00707CB6"/>
    <w:rsid w:val="00711221"/>
    <w:rsid w:val="00713A2D"/>
    <w:rsid w:val="0071524A"/>
    <w:rsid w:val="0072106B"/>
    <w:rsid w:val="007215B7"/>
    <w:rsid w:val="0072286E"/>
    <w:rsid w:val="0072569C"/>
    <w:rsid w:val="007301A1"/>
    <w:rsid w:val="00730E5C"/>
    <w:rsid w:val="007314FD"/>
    <w:rsid w:val="00731577"/>
    <w:rsid w:val="00732227"/>
    <w:rsid w:val="00734276"/>
    <w:rsid w:val="007345D7"/>
    <w:rsid w:val="00735BC9"/>
    <w:rsid w:val="00737C4F"/>
    <w:rsid w:val="00742CCE"/>
    <w:rsid w:val="00744903"/>
    <w:rsid w:val="007468E8"/>
    <w:rsid w:val="00746E74"/>
    <w:rsid w:val="00750B49"/>
    <w:rsid w:val="00751CCF"/>
    <w:rsid w:val="00753E48"/>
    <w:rsid w:val="00754E38"/>
    <w:rsid w:val="00755433"/>
    <w:rsid w:val="007600CD"/>
    <w:rsid w:val="007613A1"/>
    <w:rsid w:val="007625E3"/>
    <w:rsid w:val="0076406D"/>
    <w:rsid w:val="00765813"/>
    <w:rsid w:val="007675E6"/>
    <w:rsid w:val="00776624"/>
    <w:rsid w:val="0078012B"/>
    <w:rsid w:val="007826B1"/>
    <w:rsid w:val="007830B1"/>
    <w:rsid w:val="007833E2"/>
    <w:rsid w:val="007835F8"/>
    <w:rsid w:val="0078669A"/>
    <w:rsid w:val="00786F3C"/>
    <w:rsid w:val="007873E1"/>
    <w:rsid w:val="00790B5F"/>
    <w:rsid w:val="00791033"/>
    <w:rsid w:val="00791A55"/>
    <w:rsid w:val="007923C3"/>
    <w:rsid w:val="00797607"/>
    <w:rsid w:val="007A1BEB"/>
    <w:rsid w:val="007A242E"/>
    <w:rsid w:val="007B0C31"/>
    <w:rsid w:val="007B225D"/>
    <w:rsid w:val="007B2924"/>
    <w:rsid w:val="007B2FED"/>
    <w:rsid w:val="007B3B4B"/>
    <w:rsid w:val="007B481D"/>
    <w:rsid w:val="007B6C5B"/>
    <w:rsid w:val="007C2D0D"/>
    <w:rsid w:val="007C2ED1"/>
    <w:rsid w:val="007C31A7"/>
    <w:rsid w:val="007C3E43"/>
    <w:rsid w:val="007D1D58"/>
    <w:rsid w:val="007D1DF9"/>
    <w:rsid w:val="007D3690"/>
    <w:rsid w:val="007D5073"/>
    <w:rsid w:val="007D5AE4"/>
    <w:rsid w:val="007D5F43"/>
    <w:rsid w:val="007D75D2"/>
    <w:rsid w:val="007D7974"/>
    <w:rsid w:val="007E0259"/>
    <w:rsid w:val="007E14B6"/>
    <w:rsid w:val="007E1DCC"/>
    <w:rsid w:val="007E2E71"/>
    <w:rsid w:val="007E5071"/>
    <w:rsid w:val="007E51A5"/>
    <w:rsid w:val="007E74DF"/>
    <w:rsid w:val="007F1E33"/>
    <w:rsid w:val="007F394E"/>
    <w:rsid w:val="007F4738"/>
    <w:rsid w:val="008006EA"/>
    <w:rsid w:val="00803665"/>
    <w:rsid w:val="008045AA"/>
    <w:rsid w:val="00805897"/>
    <w:rsid w:val="008061EB"/>
    <w:rsid w:val="00807377"/>
    <w:rsid w:val="00807A49"/>
    <w:rsid w:val="00807B72"/>
    <w:rsid w:val="00807D51"/>
    <w:rsid w:val="0081163E"/>
    <w:rsid w:val="00811818"/>
    <w:rsid w:val="00812E08"/>
    <w:rsid w:val="0081377E"/>
    <w:rsid w:val="00813C1C"/>
    <w:rsid w:val="008141B9"/>
    <w:rsid w:val="008147CD"/>
    <w:rsid w:val="00815219"/>
    <w:rsid w:val="0081610D"/>
    <w:rsid w:val="008176AE"/>
    <w:rsid w:val="00820CA4"/>
    <w:rsid w:val="00821219"/>
    <w:rsid w:val="00824E82"/>
    <w:rsid w:val="00824F4A"/>
    <w:rsid w:val="008270AD"/>
    <w:rsid w:val="008331C6"/>
    <w:rsid w:val="00837E34"/>
    <w:rsid w:val="00841FB1"/>
    <w:rsid w:val="0084329E"/>
    <w:rsid w:val="00845C14"/>
    <w:rsid w:val="0084674B"/>
    <w:rsid w:val="0084764F"/>
    <w:rsid w:val="008476CC"/>
    <w:rsid w:val="0085161C"/>
    <w:rsid w:val="00851AF3"/>
    <w:rsid w:val="00851E10"/>
    <w:rsid w:val="0085407C"/>
    <w:rsid w:val="00854D30"/>
    <w:rsid w:val="00855C66"/>
    <w:rsid w:val="0086028F"/>
    <w:rsid w:val="00862A29"/>
    <w:rsid w:val="008641AC"/>
    <w:rsid w:val="00864261"/>
    <w:rsid w:val="00870C6C"/>
    <w:rsid w:val="00872BBA"/>
    <w:rsid w:val="00874507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87062"/>
    <w:rsid w:val="00890B1D"/>
    <w:rsid w:val="008925A6"/>
    <w:rsid w:val="00893253"/>
    <w:rsid w:val="008A4162"/>
    <w:rsid w:val="008A4279"/>
    <w:rsid w:val="008A5D26"/>
    <w:rsid w:val="008A625F"/>
    <w:rsid w:val="008A6FBE"/>
    <w:rsid w:val="008B18AC"/>
    <w:rsid w:val="008B5FDF"/>
    <w:rsid w:val="008C1DBF"/>
    <w:rsid w:val="008C36FB"/>
    <w:rsid w:val="008C42CB"/>
    <w:rsid w:val="008C4C45"/>
    <w:rsid w:val="008C5E44"/>
    <w:rsid w:val="008D4960"/>
    <w:rsid w:val="008D4B6E"/>
    <w:rsid w:val="008E4C87"/>
    <w:rsid w:val="008E5C22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30DE"/>
    <w:rsid w:val="0090763E"/>
    <w:rsid w:val="00907836"/>
    <w:rsid w:val="00910833"/>
    <w:rsid w:val="00910FA0"/>
    <w:rsid w:val="0091523E"/>
    <w:rsid w:val="0091649F"/>
    <w:rsid w:val="00917FDE"/>
    <w:rsid w:val="00921786"/>
    <w:rsid w:val="0092281D"/>
    <w:rsid w:val="00925ADC"/>
    <w:rsid w:val="00931C9F"/>
    <w:rsid w:val="009337CA"/>
    <w:rsid w:val="00943D6D"/>
    <w:rsid w:val="009455C5"/>
    <w:rsid w:val="00950BD8"/>
    <w:rsid w:val="009513A8"/>
    <w:rsid w:val="009526D9"/>
    <w:rsid w:val="009529A3"/>
    <w:rsid w:val="009532D9"/>
    <w:rsid w:val="0095426F"/>
    <w:rsid w:val="00957029"/>
    <w:rsid w:val="009577B4"/>
    <w:rsid w:val="00960780"/>
    <w:rsid w:val="00960E6E"/>
    <w:rsid w:val="00961DCA"/>
    <w:rsid w:val="009638DB"/>
    <w:rsid w:val="00964A4D"/>
    <w:rsid w:val="009655EE"/>
    <w:rsid w:val="009656B6"/>
    <w:rsid w:val="00966D69"/>
    <w:rsid w:val="0096781C"/>
    <w:rsid w:val="00970C17"/>
    <w:rsid w:val="0097267E"/>
    <w:rsid w:val="00972B28"/>
    <w:rsid w:val="009753AA"/>
    <w:rsid w:val="009801D2"/>
    <w:rsid w:val="009821FC"/>
    <w:rsid w:val="00982B9C"/>
    <w:rsid w:val="00983C32"/>
    <w:rsid w:val="00984AFE"/>
    <w:rsid w:val="00985248"/>
    <w:rsid w:val="00985F47"/>
    <w:rsid w:val="00985F84"/>
    <w:rsid w:val="00986D26"/>
    <w:rsid w:val="0098726F"/>
    <w:rsid w:val="009875E6"/>
    <w:rsid w:val="009954D7"/>
    <w:rsid w:val="009970F5"/>
    <w:rsid w:val="009974DF"/>
    <w:rsid w:val="009A1FEB"/>
    <w:rsid w:val="009A3554"/>
    <w:rsid w:val="009A4696"/>
    <w:rsid w:val="009B0D21"/>
    <w:rsid w:val="009B2F8E"/>
    <w:rsid w:val="009B6566"/>
    <w:rsid w:val="009C0F7C"/>
    <w:rsid w:val="009C5ECC"/>
    <w:rsid w:val="009D0249"/>
    <w:rsid w:val="009D4845"/>
    <w:rsid w:val="009D6818"/>
    <w:rsid w:val="009D75A2"/>
    <w:rsid w:val="009E2846"/>
    <w:rsid w:val="009E407D"/>
    <w:rsid w:val="009E5BEC"/>
    <w:rsid w:val="009E62F1"/>
    <w:rsid w:val="009E77DB"/>
    <w:rsid w:val="009F2221"/>
    <w:rsid w:val="009F364A"/>
    <w:rsid w:val="009F7135"/>
    <w:rsid w:val="009F74B2"/>
    <w:rsid w:val="009F79A1"/>
    <w:rsid w:val="00A003A7"/>
    <w:rsid w:val="00A035F5"/>
    <w:rsid w:val="00A04EAD"/>
    <w:rsid w:val="00A06F3A"/>
    <w:rsid w:val="00A11DC6"/>
    <w:rsid w:val="00A121E6"/>
    <w:rsid w:val="00A13CFE"/>
    <w:rsid w:val="00A14999"/>
    <w:rsid w:val="00A20D88"/>
    <w:rsid w:val="00A22615"/>
    <w:rsid w:val="00A2419A"/>
    <w:rsid w:val="00A24FE6"/>
    <w:rsid w:val="00A261E5"/>
    <w:rsid w:val="00A33740"/>
    <w:rsid w:val="00A34440"/>
    <w:rsid w:val="00A36337"/>
    <w:rsid w:val="00A36499"/>
    <w:rsid w:val="00A3753C"/>
    <w:rsid w:val="00A4125F"/>
    <w:rsid w:val="00A4128A"/>
    <w:rsid w:val="00A41DF0"/>
    <w:rsid w:val="00A44F91"/>
    <w:rsid w:val="00A46E6E"/>
    <w:rsid w:val="00A52433"/>
    <w:rsid w:val="00A53286"/>
    <w:rsid w:val="00A55FE4"/>
    <w:rsid w:val="00A5642E"/>
    <w:rsid w:val="00A6087F"/>
    <w:rsid w:val="00A60E83"/>
    <w:rsid w:val="00A60EE4"/>
    <w:rsid w:val="00A622C7"/>
    <w:rsid w:val="00A62612"/>
    <w:rsid w:val="00A65C51"/>
    <w:rsid w:val="00A71E35"/>
    <w:rsid w:val="00A737CC"/>
    <w:rsid w:val="00A74B93"/>
    <w:rsid w:val="00A76270"/>
    <w:rsid w:val="00A80B9B"/>
    <w:rsid w:val="00A81A01"/>
    <w:rsid w:val="00A81AE3"/>
    <w:rsid w:val="00A83D72"/>
    <w:rsid w:val="00A84F68"/>
    <w:rsid w:val="00A908B0"/>
    <w:rsid w:val="00A93635"/>
    <w:rsid w:val="00A94909"/>
    <w:rsid w:val="00A96257"/>
    <w:rsid w:val="00A963C6"/>
    <w:rsid w:val="00A97253"/>
    <w:rsid w:val="00AA003C"/>
    <w:rsid w:val="00AA0284"/>
    <w:rsid w:val="00AA0711"/>
    <w:rsid w:val="00AA1613"/>
    <w:rsid w:val="00AA2C03"/>
    <w:rsid w:val="00AA3AA4"/>
    <w:rsid w:val="00AA595A"/>
    <w:rsid w:val="00AB1BA4"/>
    <w:rsid w:val="00AB263E"/>
    <w:rsid w:val="00AB2E51"/>
    <w:rsid w:val="00AB549A"/>
    <w:rsid w:val="00AC0915"/>
    <w:rsid w:val="00AC1648"/>
    <w:rsid w:val="00AC2F5D"/>
    <w:rsid w:val="00AC45F9"/>
    <w:rsid w:val="00AC4699"/>
    <w:rsid w:val="00AC5E74"/>
    <w:rsid w:val="00AC7164"/>
    <w:rsid w:val="00AD04F8"/>
    <w:rsid w:val="00AD5638"/>
    <w:rsid w:val="00AD66CC"/>
    <w:rsid w:val="00AD73F7"/>
    <w:rsid w:val="00AE02B3"/>
    <w:rsid w:val="00AE3C3E"/>
    <w:rsid w:val="00AE3CA5"/>
    <w:rsid w:val="00AE4E6F"/>
    <w:rsid w:val="00AE69EC"/>
    <w:rsid w:val="00AF00E8"/>
    <w:rsid w:val="00AF375E"/>
    <w:rsid w:val="00B02F12"/>
    <w:rsid w:val="00B02FE9"/>
    <w:rsid w:val="00B03240"/>
    <w:rsid w:val="00B05590"/>
    <w:rsid w:val="00B11671"/>
    <w:rsid w:val="00B170CB"/>
    <w:rsid w:val="00B20267"/>
    <w:rsid w:val="00B240E2"/>
    <w:rsid w:val="00B25822"/>
    <w:rsid w:val="00B30C3F"/>
    <w:rsid w:val="00B3103C"/>
    <w:rsid w:val="00B33B4E"/>
    <w:rsid w:val="00B3450B"/>
    <w:rsid w:val="00B3469E"/>
    <w:rsid w:val="00B3625B"/>
    <w:rsid w:val="00B3637F"/>
    <w:rsid w:val="00B367B1"/>
    <w:rsid w:val="00B407B8"/>
    <w:rsid w:val="00B46EDA"/>
    <w:rsid w:val="00B47200"/>
    <w:rsid w:val="00B50E6D"/>
    <w:rsid w:val="00B5285D"/>
    <w:rsid w:val="00B52ECC"/>
    <w:rsid w:val="00B5378B"/>
    <w:rsid w:val="00B5455F"/>
    <w:rsid w:val="00B57959"/>
    <w:rsid w:val="00B61D3D"/>
    <w:rsid w:val="00B659C1"/>
    <w:rsid w:val="00B66F3F"/>
    <w:rsid w:val="00B67EA3"/>
    <w:rsid w:val="00B7077B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58F5"/>
    <w:rsid w:val="00B86BBF"/>
    <w:rsid w:val="00B8754D"/>
    <w:rsid w:val="00B87820"/>
    <w:rsid w:val="00B9022A"/>
    <w:rsid w:val="00B90445"/>
    <w:rsid w:val="00B9088F"/>
    <w:rsid w:val="00B9156C"/>
    <w:rsid w:val="00B92C68"/>
    <w:rsid w:val="00B93A78"/>
    <w:rsid w:val="00B96E5F"/>
    <w:rsid w:val="00BA2FA8"/>
    <w:rsid w:val="00BA3AFE"/>
    <w:rsid w:val="00BA4D31"/>
    <w:rsid w:val="00BA73F6"/>
    <w:rsid w:val="00BA7D19"/>
    <w:rsid w:val="00BB03E6"/>
    <w:rsid w:val="00BB4E35"/>
    <w:rsid w:val="00BB635D"/>
    <w:rsid w:val="00BB73CA"/>
    <w:rsid w:val="00BC0AA5"/>
    <w:rsid w:val="00BC38BF"/>
    <w:rsid w:val="00BC3C1A"/>
    <w:rsid w:val="00BC4FA6"/>
    <w:rsid w:val="00BC7DD8"/>
    <w:rsid w:val="00BD11F1"/>
    <w:rsid w:val="00BD245F"/>
    <w:rsid w:val="00BD30F1"/>
    <w:rsid w:val="00BD492C"/>
    <w:rsid w:val="00BD53C0"/>
    <w:rsid w:val="00BD603D"/>
    <w:rsid w:val="00BD6A8A"/>
    <w:rsid w:val="00BD7DD0"/>
    <w:rsid w:val="00BE2735"/>
    <w:rsid w:val="00BE2AF3"/>
    <w:rsid w:val="00BE3D6D"/>
    <w:rsid w:val="00BE4719"/>
    <w:rsid w:val="00BE53FD"/>
    <w:rsid w:val="00BE5FCC"/>
    <w:rsid w:val="00BF0B05"/>
    <w:rsid w:val="00BF1D96"/>
    <w:rsid w:val="00BF35A5"/>
    <w:rsid w:val="00BF4D24"/>
    <w:rsid w:val="00BF5535"/>
    <w:rsid w:val="00BF622B"/>
    <w:rsid w:val="00BF730C"/>
    <w:rsid w:val="00C00E2F"/>
    <w:rsid w:val="00C0169E"/>
    <w:rsid w:val="00C04F36"/>
    <w:rsid w:val="00C05483"/>
    <w:rsid w:val="00C05A6B"/>
    <w:rsid w:val="00C063DD"/>
    <w:rsid w:val="00C06D0B"/>
    <w:rsid w:val="00C101B7"/>
    <w:rsid w:val="00C1030A"/>
    <w:rsid w:val="00C1269D"/>
    <w:rsid w:val="00C17BE1"/>
    <w:rsid w:val="00C2120A"/>
    <w:rsid w:val="00C21C40"/>
    <w:rsid w:val="00C23A62"/>
    <w:rsid w:val="00C27173"/>
    <w:rsid w:val="00C271F8"/>
    <w:rsid w:val="00C27C45"/>
    <w:rsid w:val="00C31E53"/>
    <w:rsid w:val="00C3358D"/>
    <w:rsid w:val="00C35942"/>
    <w:rsid w:val="00C37E34"/>
    <w:rsid w:val="00C40965"/>
    <w:rsid w:val="00C411A7"/>
    <w:rsid w:val="00C4551F"/>
    <w:rsid w:val="00C47EF1"/>
    <w:rsid w:val="00C50388"/>
    <w:rsid w:val="00C50F47"/>
    <w:rsid w:val="00C56847"/>
    <w:rsid w:val="00C57194"/>
    <w:rsid w:val="00C57DD1"/>
    <w:rsid w:val="00C63889"/>
    <w:rsid w:val="00C63CD3"/>
    <w:rsid w:val="00C64E32"/>
    <w:rsid w:val="00C66E84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88B"/>
    <w:rsid w:val="00C94AAC"/>
    <w:rsid w:val="00C94BA8"/>
    <w:rsid w:val="00C94EF0"/>
    <w:rsid w:val="00C96BEE"/>
    <w:rsid w:val="00CA233C"/>
    <w:rsid w:val="00CA2409"/>
    <w:rsid w:val="00CA2BE8"/>
    <w:rsid w:val="00CA65E0"/>
    <w:rsid w:val="00CB21AF"/>
    <w:rsid w:val="00CB358C"/>
    <w:rsid w:val="00CB36C3"/>
    <w:rsid w:val="00CB4B0F"/>
    <w:rsid w:val="00CB6644"/>
    <w:rsid w:val="00CB7262"/>
    <w:rsid w:val="00CB77F2"/>
    <w:rsid w:val="00CB7CDE"/>
    <w:rsid w:val="00CB7F2C"/>
    <w:rsid w:val="00CC0E81"/>
    <w:rsid w:val="00CC35B8"/>
    <w:rsid w:val="00CC4E17"/>
    <w:rsid w:val="00CC54CD"/>
    <w:rsid w:val="00CD20F7"/>
    <w:rsid w:val="00CD3083"/>
    <w:rsid w:val="00CD30F0"/>
    <w:rsid w:val="00CD6534"/>
    <w:rsid w:val="00CD7DD2"/>
    <w:rsid w:val="00CE23BE"/>
    <w:rsid w:val="00CE3522"/>
    <w:rsid w:val="00CE539B"/>
    <w:rsid w:val="00CE6566"/>
    <w:rsid w:val="00CF071F"/>
    <w:rsid w:val="00CF1071"/>
    <w:rsid w:val="00CF2644"/>
    <w:rsid w:val="00CF4AAF"/>
    <w:rsid w:val="00CF5AE8"/>
    <w:rsid w:val="00CF736F"/>
    <w:rsid w:val="00CF77D3"/>
    <w:rsid w:val="00D03FD6"/>
    <w:rsid w:val="00D07FC9"/>
    <w:rsid w:val="00D12645"/>
    <w:rsid w:val="00D12B3E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323CD"/>
    <w:rsid w:val="00D333A1"/>
    <w:rsid w:val="00D35172"/>
    <w:rsid w:val="00D370B2"/>
    <w:rsid w:val="00D37D4E"/>
    <w:rsid w:val="00D41275"/>
    <w:rsid w:val="00D41D5E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FC1"/>
    <w:rsid w:val="00D53199"/>
    <w:rsid w:val="00D53FE8"/>
    <w:rsid w:val="00D54F42"/>
    <w:rsid w:val="00D577E0"/>
    <w:rsid w:val="00D60F43"/>
    <w:rsid w:val="00D63207"/>
    <w:rsid w:val="00D67ACE"/>
    <w:rsid w:val="00D67DF5"/>
    <w:rsid w:val="00D72381"/>
    <w:rsid w:val="00D73139"/>
    <w:rsid w:val="00D74C71"/>
    <w:rsid w:val="00D7679C"/>
    <w:rsid w:val="00D82807"/>
    <w:rsid w:val="00D8448E"/>
    <w:rsid w:val="00D855DD"/>
    <w:rsid w:val="00D8679B"/>
    <w:rsid w:val="00D90FD9"/>
    <w:rsid w:val="00D922E3"/>
    <w:rsid w:val="00D92D40"/>
    <w:rsid w:val="00D96C64"/>
    <w:rsid w:val="00DA164E"/>
    <w:rsid w:val="00DA2493"/>
    <w:rsid w:val="00DA7537"/>
    <w:rsid w:val="00DB07AB"/>
    <w:rsid w:val="00DB7569"/>
    <w:rsid w:val="00DB7A13"/>
    <w:rsid w:val="00DC156B"/>
    <w:rsid w:val="00DC5741"/>
    <w:rsid w:val="00DC7D62"/>
    <w:rsid w:val="00DD032C"/>
    <w:rsid w:val="00DD04EE"/>
    <w:rsid w:val="00DD0FB4"/>
    <w:rsid w:val="00DD1844"/>
    <w:rsid w:val="00DD25EB"/>
    <w:rsid w:val="00DD2F00"/>
    <w:rsid w:val="00DD31B6"/>
    <w:rsid w:val="00DD3BC5"/>
    <w:rsid w:val="00DD4C0D"/>
    <w:rsid w:val="00DD4EB9"/>
    <w:rsid w:val="00DE0888"/>
    <w:rsid w:val="00DE18F5"/>
    <w:rsid w:val="00DE6BA3"/>
    <w:rsid w:val="00DF18A1"/>
    <w:rsid w:val="00DF26AD"/>
    <w:rsid w:val="00DF2DE6"/>
    <w:rsid w:val="00DF6545"/>
    <w:rsid w:val="00E00461"/>
    <w:rsid w:val="00E022BE"/>
    <w:rsid w:val="00E0279E"/>
    <w:rsid w:val="00E0454F"/>
    <w:rsid w:val="00E04DB2"/>
    <w:rsid w:val="00E0686E"/>
    <w:rsid w:val="00E077EE"/>
    <w:rsid w:val="00E0784C"/>
    <w:rsid w:val="00E1007D"/>
    <w:rsid w:val="00E13213"/>
    <w:rsid w:val="00E153B9"/>
    <w:rsid w:val="00E22E34"/>
    <w:rsid w:val="00E238E9"/>
    <w:rsid w:val="00E246A4"/>
    <w:rsid w:val="00E27CD5"/>
    <w:rsid w:val="00E313AC"/>
    <w:rsid w:val="00E3157C"/>
    <w:rsid w:val="00E31A93"/>
    <w:rsid w:val="00E37D5E"/>
    <w:rsid w:val="00E409A8"/>
    <w:rsid w:val="00E429D3"/>
    <w:rsid w:val="00E42CC4"/>
    <w:rsid w:val="00E434D6"/>
    <w:rsid w:val="00E445EF"/>
    <w:rsid w:val="00E44BBB"/>
    <w:rsid w:val="00E51347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69F7"/>
    <w:rsid w:val="00E67500"/>
    <w:rsid w:val="00E708B5"/>
    <w:rsid w:val="00E726E5"/>
    <w:rsid w:val="00E72FC8"/>
    <w:rsid w:val="00E76633"/>
    <w:rsid w:val="00E77558"/>
    <w:rsid w:val="00E802D3"/>
    <w:rsid w:val="00E80F9B"/>
    <w:rsid w:val="00E83834"/>
    <w:rsid w:val="00E83BB1"/>
    <w:rsid w:val="00E840B8"/>
    <w:rsid w:val="00E848CD"/>
    <w:rsid w:val="00E85504"/>
    <w:rsid w:val="00E904FF"/>
    <w:rsid w:val="00E91364"/>
    <w:rsid w:val="00EA143E"/>
    <w:rsid w:val="00EA1F4A"/>
    <w:rsid w:val="00EA3338"/>
    <w:rsid w:val="00EA72F5"/>
    <w:rsid w:val="00EB190F"/>
    <w:rsid w:val="00EB1D8A"/>
    <w:rsid w:val="00EB31DF"/>
    <w:rsid w:val="00EB38FE"/>
    <w:rsid w:val="00EB52FD"/>
    <w:rsid w:val="00EB5A60"/>
    <w:rsid w:val="00EB745F"/>
    <w:rsid w:val="00EC0688"/>
    <w:rsid w:val="00EC1264"/>
    <w:rsid w:val="00EC5464"/>
    <w:rsid w:val="00EC5921"/>
    <w:rsid w:val="00EC79DE"/>
    <w:rsid w:val="00EC7FC2"/>
    <w:rsid w:val="00ED01DC"/>
    <w:rsid w:val="00ED07E4"/>
    <w:rsid w:val="00ED12ED"/>
    <w:rsid w:val="00ED58F9"/>
    <w:rsid w:val="00EE161D"/>
    <w:rsid w:val="00EE264E"/>
    <w:rsid w:val="00EE3A43"/>
    <w:rsid w:val="00EE3A55"/>
    <w:rsid w:val="00EE3F6D"/>
    <w:rsid w:val="00EE459F"/>
    <w:rsid w:val="00EE4AD1"/>
    <w:rsid w:val="00EE5E74"/>
    <w:rsid w:val="00EE6866"/>
    <w:rsid w:val="00EE6B6B"/>
    <w:rsid w:val="00EE6DF4"/>
    <w:rsid w:val="00EF0CBF"/>
    <w:rsid w:val="00EF2617"/>
    <w:rsid w:val="00EF6D00"/>
    <w:rsid w:val="00F0377C"/>
    <w:rsid w:val="00F07B31"/>
    <w:rsid w:val="00F10E2C"/>
    <w:rsid w:val="00F10FB7"/>
    <w:rsid w:val="00F11123"/>
    <w:rsid w:val="00F12256"/>
    <w:rsid w:val="00F1398F"/>
    <w:rsid w:val="00F13ACC"/>
    <w:rsid w:val="00F14621"/>
    <w:rsid w:val="00F14B3F"/>
    <w:rsid w:val="00F14F28"/>
    <w:rsid w:val="00F1582D"/>
    <w:rsid w:val="00F21410"/>
    <w:rsid w:val="00F21DAA"/>
    <w:rsid w:val="00F228B3"/>
    <w:rsid w:val="00F22A70"/>
    <w:rsid w:val="00F2492B"/>
    <w:rsid w:val="00F318E2"/>
    <w:rsid w:val="00F32BCC"/>
    <w:rsid w:val="00F32DCA"/>
    <w:rsid w:val="00F364B9"/>
    <w:rsid w:val="00F42B99"/>
    <w:rsid w:val="00F43C34"/>
    <w:rsid w:val="00F46567"/>
    <w:rsid w:val="00F50102"/>
    <w:rsid w:val="00F528ED"/>
    <w:rsid w:val="00F55857"/>
    <w:rsid w:val="00F569DA"/>
    <w:rsid w:val="00F60011"/>
    <w:rsid w:val="00F61812"/>
    <w:rsid w:val="00F63872"/>
    <w:rsid w:val="00F67513"/>
    <w:rsid w:val="00F70149"/>
    <w:rsid w:val="00F71890"/>
    <w:rsid w:val="00F71CBA"/>
    <w:rsid w:val="00F75449"/>
    <w:rsid w:val="00F76C69"/>
    <w:rsid w:val="00F76E65"/>
    <w:rsid w:val="00F81814"/>
    <w:rsid w:val="00F8296B"/>
    <w:rsid w:val="00F856C5"/>
    <w:rsid w:val="00F85BCF"/>
    <w:rsid w:val="00F867BB"/>
    <w:rsid w:val="00F86B57"/>
    <w:rsid w:val="00F90483"/>
    <w:rsid w:val="00F90C3E"/>
    <w:rsid w:val="00F91159"/>
    <w:rsid w:val="00F93227"/>
    <w:rsid w:val="00F9393D"/>
    <w:rsid w:val="00F93948"/>
    <w:rsid w:val="00F94130"/>
    <w:rsid w:val="00F9468E"/>
    <w:rsid w:val="00F94D4B"/>
    <w:rsid w:val="00F95B93"/>
    <w:rsid w:val="00F970E5"/>
    <w:rsid w:val="00F974A3"/>
    <w:rsid w:val="00FA24DA"/>
    <w:rsid w:val="00FA4BDE"/>
    <w:rsid w:val="00FA52EF"/>
    <w:rsid w:val="00FA6ACF"/>
    <w:rsid w:val="00FA75C9"/>
    <w:rsid w:val="00FB310D"/>
    <w:rsid w:val="00FB78B2"/>
    <w:rsid w:val="00FC1C8A"/>
    <w:rsid w:val="00FC3A4B"/>
    <w:rsid w:val="00FC3E53"/>
    <w:rsid w:val="00FC3F28"/>
    <w:rsid w:val="00FC66CA"/>
    <w:rsid w:val="00FC711C"/>
    <w:rsid w:val="00FC79AF"/>
    <w:rsid w:val="00FD111D"/>
    <w:rsid w:val="00FD2F0C"/>
    <w:rsid w:val="00FD47E9"/>
    <w:rsid w:val="00FD5074"/>
    <w:rsid w:val="00FD52E9"/>
    <w:rsid w:val="00FD54DF"/>
    <w:rsid w:val="00FD5676"/>
    <w:rsid w:val="00FD57AA"/>
    <w:rsid w:val="00FE09CA"/>
    <w:rsid w:val="00FE253E"/>
    <w:rsid w:val="00FE3F2C"/>
    <w:rsid w:val="00FE707D"/>
    <w:rsid w:val="00FE7A48"/>
    <w:rsid w:val="00FF13D3"/>
    <w:rsid w:val="00FF30ED"/>
    <w:rsid w:val="00FF4AE2"/>
    <w:rsid w:val="00FF5911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."/>
  <w:listSeparator w:val=","/>
  <w14:docId w14:val="694AD021"/>
  <w15:docId w15:val="{BC658360-A181-4B63-BE94-9E7DB05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70B"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uiPriority w:val="99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iPriority w:val="99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uiPriority w:val="99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iPriority w:val="99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C87E3-2DE0-4C69-8D66-DB306E84E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telecom1.dotx</Template>
  <TotalTime>7</TotalTime>
  <Pages>13</Pages>
  <Words>1256</Words>
  <Characters>6569</Characters>
  <Application>Microsoft Office Word</Application>
  <DocSecurity>0</DocSecurity>
  <Lines>298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Administrator</cp:lastModifiedBy>
  <cp:revision>7</cp:revision>
  <cp:lastPrinted>2021-06-29T09:50:00Z</cp:lastPrinted>
  <dcterms:created xsi:type="dcterms:W3CDTF">2021-06-29T09:41:00Z</dcterms:created>
  <dcterms:modified xsi:type="dcterms:W3CDTF">2021-07-01T10:21:00Z</dcterms:modified>
</cp:coreProperties>
</file>