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D3F6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271A7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แบบแสดงความคิดเห็นสาธารณะร่างประกาศ กสทช. </w:t>
      </w:r>
    </w:p>
    <w:p w14:paraId="70B7433B" w14:textId="77777777" w:rsidR="006947CD" w:rsidRPr="008271A7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271A7">
        <w:rPr>
          <w:rFonts w:ascii="TH SarabunPSK" w:hAnsi="TH SarabunPSK" w:cs="TH SarabunPSK"/>
          <w:b/>
          <w:bCs/>
          <w:sz w:val="40"/>
          <w:szCs w:val="40"/>
          <w:cs/>
        </w:rPr>
        <w:t>เรื่อง การทดสอบมาตรฐานทางเทคนิคของเครื่องส่งวิทยุกระจายเสียงระบบเอฟเอ็ม กำลังส่งต่ำ</w:t>
      </w:r>
    </w:p>
    <w:p w14:paraId="419B177C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75E0C862" w14:textId="77777777" w:rsidR="006947CD" w:rsidRPr="00B821C7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4B745DB9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 w:rsidRPr="00D97488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ข้อมูลผู้แสดงความคิดเห็น</w:t>
      </w:r>
    </w:p>
    <w:p w14:paraId="4A3C6171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3D089" wp14:editId="1FB410DB">
                <wp:simplePos x="0" y="0"/>
                <wp:positionH relativeFrom="column">
                  <wp:posOffset>555977</wp:posOffset>
                </wp:positionH>
                <wp:positionV relativeFrom="paragraph">
                  <wp:posOffset>197068</wp:posOffset>
                </wp:positionV>
                <wp:extent cx="5724610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2B7CE6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8pt,15.5pt" to="494.5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ชื่อ-นามสกุล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097300B9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7696A" wp14:editId="0393E8C5">
                <wp:simplePos x="0" y="0"/>
                <wp:positionH relativeFrom="column">
                  <wp:posOffset>590095</wp:posOffset>
                </wp:positionH>
                <wp:positionV relativeFrom="paragraph">
                  <wp:posOffset>192329</wp:posOffset>
                </wp:positionV>
                <wp:extent cx="5690491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08CB7E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45pt,15.15pt" to="494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1BEF766D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57833" wp14:editId="55F123ED">
                <wp:simplePos x="0" y="0"/>
                <wp:positionH relativeFrom="column">
                  <wp:posOffset>347929</wp:posOffset>
                </wp:positionH>
                <wp:positionV relativeFrom="paragraph">
                  <wp:posOffset>184404</wp:posOffset>
                </wp:positionV>
                <wp:extent cx="5930037" cy="0"/>
                <wp:effectExtent l="0" t="0" r="330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0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8FFA50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4pt,14.5pt" to="494.3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37552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</w:p>
    <w:p w14:paraId="4C9EF66F" w14:textId="77777777" w:rsidR="006947CD" w:rsidRPr="00D97488" w:rsidRDefault="006947CD" w:rsidP="006947CD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C2E6A" wp14:editId="4B8D60E3">
                <wp:simplePos x="0" y="0"/>
                <wp:positionH relativeFrom="column">
                  <wp:posOffset>267462</wp:posOffset>
                </wp:positionH>
                <wp:positionV relativeFrom="paragraph">
                  <wp:posOffset>171094</wp:posOffset>
                </wp:positionV>
                <wp:extent cx="6010504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5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918FE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05pt,13.45pt" to="494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E-mail:</w:t>
      </w:r>
    </w:p>
    <w:p w14:paraId="0960DB11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63C0CD60" w14:textId="77777777" w:rsidR="006947CD" w:rsidRDefault="006947CD" w:rsidP="006947C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 w:rsidRPr="008271A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CAD024" wp14:editId="254FD9C6">
                <wp:simplePos x="0" y="0"/>
                <wp:positionH relativeFrom="column">
                  <wp:posOffset>-148590</wp:posOffset>
                </wp:positionH>
                <wp:positionV relativeFrom="paragraph">
                  <wp:posOffset>425450</wp:posOffset>
                </wp:positionV>
                <wp:extent cx="6427470" cy="1404620"/>
                <wp:effectExtent l="19050" t="19050" r="30480" b="412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69916" w14:textId="506DE8AA" w:rsidR="006947CD" w:rsidRPr="008271A7" w:rsidRDefault="006947CD" w:rsidP="006947CD">
                            <w:pPr>
                              <w:jc w:val="center"/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7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วิธีการส่งแบบแสดงความคิดเห็น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37DA" w:rsidRPr="00743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 ธันวาคม 2564</w:t>
                            </w:r>
                            <w:r w:rsidR="007437DA"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437DA" w:rsidRPr="00743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 มกราคม </w:t>
                            </w:r>
                            <w:r w:rsidR="007437DA"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2565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16.30 </w:t>
                            </w:r>
                            <w:r w:rsidRPr="00827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(เลือกวิธีใดวิธีหนึ่ง) ดังนี้</w:t>
                            </w:r>
                          </w:p>
                          <w:p w14:paraId="1C0B8E2D" w14:textId="6BF38A0A" w:rsidR="006947CD" w:rsidRDefault="006947CD" w:rsidP="006947C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137552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E-Mail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 bc_approval@nbtc.go.th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โดยการตั้งชื่อเรื่อง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Subject)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 “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แสดงความคิดเห็นเกี่ยวกับ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ร่างประกาศ กสทช. จำนวน 2 ฉบับ”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03982B" w14:textId="029E7590" w:rsidR="007437DA" w:rsidRPr="00137552" w:rsidRDefault="007437DA" w:rsidP="006947C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437DA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7437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นำส่งด้วยตนเอง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สำนักรับรองมาตรฐานวิศวกรรมในกิจการกระจายเสียงและโทรทัศน์</w:t>
                            </w:r>
                            <w:r w:rsidRPr="00EF773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: รส. สำนักงาน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กสทช. ชั้น 1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อาคารมนริริน เลขที่ 60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ถนนพหลโยธิน ซอย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ซอยสายลม) แขวงสามเสนใน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เขตพญาไท กรุงเทพฯ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10400</w:t>
                            </w:r>
                          </w:p>
                          <w:p w14:paraId="025A1C22" w14:textId="1F392B84" w:rsidR="006947CD" w:rsidRPr="00137552" w:rsidRDefault="006947CD" w:rsidP="006947C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137552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ไปรษณีย์ลงทะเบียน (โดยจะถือเอาวันที่ไปรษณีย์ลงทะเบียนได้ประทับตรารับจดหมาย)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ที่อยู่ “สำนักงาน กสทช. (สำนักรับรองมาตรฐานวิศวกรรมในกิจการกระจายเสียงและโทรทัศน์ (รส.))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เลขที่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87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ถนนพหลโยธิน ซอย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 (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สายลม) พญาไท กรุงเทพมหานคร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10400”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วงเล็บมุมซองว่า “แสดงความคิดเห็นเกี่ยวกับร่างประกาศ กสทช.</w:t>
                            </w:r>
                            <w:r w:rsidR="007437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จำนวน 2 ฉบับ”</w:t>
                            </w:r>
                          </w:p>
                          <w:p w14:paraId="55F5F847" w14:textId="77777777" w:rsidR="006947CD" w:rsidRDefault="006947CD" w:rsidP="006947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584290EA" w14:textId="77777777" w:rsidR="006947CD" w:rsidRDefault="006947CD" w:rsidP="006947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0CBE38AD" w14:textId="77777777" w:rsidR="006947CD" w:rsidRDefault="006947CD" w:rsidP="006947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8910C40" w14:textId="77777777" w:rsidR="006947CD" w:rsidRPr="00137552" w:rsidRDefault="006947CD" w:rsidP="006947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3755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“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ขอขอบคุณทุกความเห็น/ข้อเสนอแนะ”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CAD0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pt;margin-top:33.5pt;width:506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" strokeweight="5pt">
                <v:stroke linestyle="thickBetweenThin"/>
                <v:textbox style="mso-fit-shape-to-text:t">
                  <w:txbxContent>
                    <w:p w14:paraId="15669916" w14:textId="506DE8AA" w:rsidR="006947CD" w:rsidRPr="008271A7" w:rsidRDefault="006947CD" w:rsidP="006947CD">
                      <w:pPr>
                        <w:jc w:val="center"/>
                        <w:rPr>
                          <w:rFonts w:ascii="Segoe UI Symbol" w:hAnsi="Segoe UI Symbol" w:cs="Segoe UI Symbol"/>
                          <w:b/>
                          <w:bCs/>
                          <w:sz w:val="32"/>
                          <w:szCs w:val="32"/>
                        </w:rPr>
                      </w:pPr>
                      <w:r w:rsidRPr="008271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วิธีการส่งแบบแสดงความคิดเห็น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37DA" w:rsidRPr="00743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 ธันวาคม 2564</w:t>
                      </w:r>
                      <w:r w:rsidR="007437DA"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437DA" w:rsidRPr="00743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 มกราคม </w:t>
                      </w:r>
                      <w:r w:rsidR="007437DA"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2565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16.30 </w:t>
                      </w:r>
                      <w:r w:rsidRPr="008271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น. (เลือกวิธีใดวิธีหนึ่ง) ดังนี้</w:t>
                      </w:r>
                    </w:p>
                    <w:p w14:paraId="1C0B8E2D" w14:textId="6BF38A0A" w:rsidR="006947CD" w:rsidRDefault="006947CD" w:rsidP="006947CD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137552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E-Mail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 bc_approval@nbtc.go.th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โดยการตั้งชื่อเรื่อง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Subject)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 “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แสดงความคิดเห็นเกี่ยวกับ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ร่างประกาศ กสทช. จำนวน 2 ฉบับ”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03982B" w14:textId="029E7590" w:rsidR="007437DA" w:rsidRPr="00137552" w:rsidRDefault="007437DA" w:rsidP="006947CD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7437DA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7437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37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นำส่งด้วยตนเอง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 สำนักรับรองมาตรฐานวิศวกรรมในกิจการกระจายเสียงและโทรทัศน์</w:t>
                      </w:r>
                      <w:r w:rsidRPr="00EF773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: รส. สำนักงาน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กสทช. ชั้น 1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อาคารมนริริน เลขที่ 60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ถนนพหลโยธิน ซอย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ซอยสายลม) แขวงสามเสนใน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เขตพญาไท กรุงเทพฯ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10400</w:t>
                      </w:r>
                    </w:p>
                    <w:p w14:paraId="025A1C22" w14:textId="1F392B84" w:rsidR="006947CD" w:rsidRPr="00137552" w:rsidRDefault="006947CD" w:rsidP="006947CD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137552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ไปรษณีย์ลงทะเบียน (โดยจะถือเอาวันที่ไปรษณีย์ลงทะเบียนได้ประทับตรารับจดหมาย)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ที่อยู่ “สำนักงาน กสทช. (สำนักรับรองมาตรฐานวิศวกรรมในกิจการกระจายเสียงและโทรทัศน์ (รส.))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เลขที่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87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ถนนพหลโยธิน ซอย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 (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สายลม) พญาไท กรุงเทพมหานคร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10400”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วงเล็บมุมซองว่า “แสดงความคิดเห็นเกี่ยวกับร่างประกาศ กสทช.</w:t>
                      </w:r>
                      <w:r w:rsidR="007437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จำนวน 2 ฉบับ”</w:t>
                      </w:r>
                    </w:p>
                    <w:p w14:paraId="55F5F847" w14:textId="77777777" w:rsidR="006947CD" w:rsidRDefault="006947CD" w:rsidP="006947CD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584290EA" w14:textId="77777777" w:rsidR="006947CD" w:rsidRDefault="006947CD" w:rsidP="006947CD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0CBE38AD" w14:textId="77777777" w:rsidR="006947CD" w:rsidRDefault="006947CD" w:rsidP="006947CD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78910C40" w14:textId="77777777" w:rsidR="006947CD" w:rsidRPr="00137552" w:rsidRDefault="006947CD" w:rsidP="006947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37552">
                        <w:rPr>
                          <w:rFonts w:ascii="TH SarabunPSK" w:hAnsi="TH SarabunPSK" w:cs="TH SarabunPSK"/>
                          <w:b/>
                          <w:bCs/>
                        </w:rPr>
                        <w:t>“</w:t>
                      </w:r>
                      <w:r w:rsidRPr="0013755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ขอขอบคุณทุกความเห็น/ข้อเสนอแนะ”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46DCD7" w14:textId="77777777" w:rsidR="006947CD" w:rsidRDefault="006947CD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75F7DAF" w14:textId="77777777" w:rsidR="00D97488" w:rsidRDefault="00D9748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4CFAB18" w14:textId="77777777" w:rsidR="00D97488" w:rsidRDefault="00D9748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0A63E6D" w14:textId="77777777" w:rsidR="006947CD" w:rsidRDefault="006947CD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  <w:sectPr w:rsidR="006947CD" w:rsidSect="006947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8" w:right="426" w:bottom="1418" w:left="1134" w:header="709" w:footer="288" w:gutter="0"/>
          <w:cols w:space="708"/>
          <w:docGrid w:linePitch="360"/>
        </w:sectPr>
      </w:pPr>
    </w:p>
    <w:p w14:paraId="3DF46C49" w14:textId="77777777" w:rsidR="00957A99" w:rsidRPr="00D97488" w:rsidRDefault="00957A99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24"/>
          <w:szCs w:val="24"/>
        </w:rPr>
      </w:pPr>
      <w:r w:rsidRPr="00D974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ประเด็นรับฟังความคิดเห็นสาธารณะ</w:t>
      </w:r>
      <w:r w:rsidRPr="00D97488">
        <w:rPr>
          <w:rFonts w:ascii="TH SarabunPSK" w:hAnsi="TH SarabunPSK" w:cs="TH SarabunPSK"/>
          <w:b/>
          <w:bCs/>
          <w:cs/>
        </w:rPr>
        <w:t xml:space="preserve">               </w:t>
      </w:r>
    </w:p>
    <w:tbl>
      <w:tblPr>
        <w:tblW w:w="14873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3"/>
        <w:gridCol w:w="4820"/>
        <w:gridCol w:w="4680"/>
      </w:tblGrid>
      <w:tr w:rsidR="00957A99" w:rsidRPr="005A1241" w14:paraId="48458F5A" w14:textId="77777777" w:rsidTr="00D97488">
        <w:trPr>
          <w:tblHeader/>
        </w:trPr>
        <w:tc>
          <w:tcPr>
            <w:tcW w:w="5373" w:type="dxa"/>
            <w:tcBorders>
              <w:bottom w:val="single" w:sz="4" w:space="0" w:color="000000"/>
            </w:tcBorders>
            <w:shd w:val="clear" w:color="auto" w:fill="B8CCE4"/>
          </w:tcPr>
          <w:p w14:paraId="077F519F" w14:textId="5EFF6585" w:rsidR="00957A99" w:rsidRPr="00D97488" w:rsidRDefault="00E1331D" w:rsidP="002D7C46">
            <w:pPr>
              <w:spacing w:before="60" w:after="60"/>
              <w:ind w:left="-180" w:firstLine="1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ร่าง</w:t>
            </w:r>
            <w:r w:rsidR="00957A99"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ประกาศ กสทช. เรื่อง </w:t>
            </w:r>
            <w:r w:rsidR="00D97488"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การทดสอบ</w:t>
            </w:r>
            <w:r w:rsidR="00957A99"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มาตรฐานทางเทคนิคฯ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B8CCE4"/>
          </w:tcPr>
          <w:p w14:paraId="3A6AE2B4" w14:textId="77777777" w:rsidR="00957A99" w:rsidRPr="00D97488" w:rsidRDefault="00957A99" w:rsidP="002D7C46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4680" w:type="dxa"/>
            <w:tcBorders>
              <w:bottom w:val="single" w:sz="4" w:space="0" w:color="000000"/>
            </w:tcBorders>
            <w:shd w:val="clear" w:color="auto" w:fill="B8CCE4"/>
          </w:tcPr>
          <w:p w14:paraId="3187F818" w14:textId="77777777" w:rsidR="00957A99" w:rsidRPr="00D97488" w:rsidRDefault="00957A99" w:rsidP="002D7C46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</w:p>
        </w:tc>
      </w:tr>
      <w:tr w:rsidR="00957A99" w:rsidRPr="005A1241" w14:paraId="5DF94CB0" w14:textId="77777777" w:rsidTr="00D97488">
        <w:tc>
          <w:tcPr>
            <w:tcW w:w="537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275C89" w14:textId="3F0F19D5" w:rsidR="00911383" w:rsidRPr="00911383" w:rsidRDefault="00911383" w:rsidP="00911383">
            <w:pPr>
              <w:pStyle w:val="NormalWeb"/>
              <w:spacing w:before="0" w:beforeAutospacing="0" w:after="0" w:afterAutospacing="0"/>
              <w:ind w:left="20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๑. </w:t>
            </w:r>
            <w:r w:rsidRPr="0091138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การยื่นคำขอรับการทดสอบมาตรฐานทางเทคนิค</w:t>
            </w:r>
          </w:p>
          <w:p w14:paraId="7D15BFBE" w14:textId="737C6EA9" w:rsidR="00911383" w:rsidRPr="00911383" w:rsidRDefault="00911383" w:rsidP="00911383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ข้อ ๖ ผู้รับใบอนุญาตหรือผู้ทดลองออกอากาศจะต้องยื่นคำขอรับการทดสอบมาตรฐานทางเทคนิคตามแบบที่กำหนดในภาคผนวก ก แนบท้ายประกาศนี้ เพื่อทดสอบมาตรฐานทางเทคนิคของเครื่องส่งวิทยุกระจายเสียงระบบบเอฟเอ็มกำลังส่งต่ำ หรือเครื่องส่งวิทยุกระจายเสียงสำหรับการทดลองออกอากาศวิทยุกระจายเสียงในระบบเอฟเอ็มกำลังส่งต่ำให้เป็นไปตามหลักเกณฑ์ที่คณะกรรมการกำหนด โดยต้องมีรายละเอียด เอกสารหลักฐาน และข้อมูลตามที่กำหนดไว้ในข้อ ๗ ให้ครบถ้วนถูกต้อง พร้อมแนบเอกสารหลักฐา</w:t>
            </w:r>
            <w:r w:rsidR="00D9748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นที่                      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มีรายละเอียดครบถ้วนสมบูรณ์</w:t>
            </w:r>
          </w:p>
          <w:p w14:paraId="4669E345" w14:textId="77777777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การยื่นคำขอตามวรรคแรกให้นำส่งด้วยตนเอง หรือทางไปรษณีย์ลงทะเบียน ณ สถานที่ทำการของหน่วยทดสอบ หรือระบบอิเล็กทรอนิกส์ที่สำนักงานกำหนดให้</w:t>
            </w:r>
          </w:p>
          <w:p w14:paraId="6740A2A9" w14:textId="5A59FB7C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ข้อ ๗ ผู้ยื่นคำขอ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ต้องส่งเอกสารหลักฐานและข้อมูล ดังต่อไปนี้</w:t>
            </w:r>
          </w:p>
          <w:p w14:paraId="35AD0A02" w14:textId="77777777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๑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 xml:space="preserve">) </w:t>
            </w:r>
            <w:r w:rsidRPr="00D97488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  <w:lang w:bidi="th-TH"/>
              </w:rPr>
              <w:t>สำเนาเอกสารแสดงการจัดตั้งนิติบุคคลหรือกลุ่มคน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4A65B5AF" w14:textId="7E787119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="00D9748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๒</w:t>
            </w:r>
            <w:r w:rsidR="00D97488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>)</w:t>
            </w:r>
            <w:r w:rsidR="00D9748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เอกสารเกี่ยวกับบุคคล ได้แก่ สำเนาบัตรประจำตัวประชาชนของผู้มีอำนาจกระทำการแทนนิติบุคคลหรือกลุ่มคน</w:t>
            </w:r>
          </w:p>
          <w:p w14:paraId="4D1DAD8E" w14:textId="77777777" w:rsidR="005D74B2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๓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 xml:space="preserve">)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  <w:lang w:bidi="th-TH"/>
              </w:rPr>
              <w:t>สำเนาเอกสารการได้รับอนุญาตประกอบกิจการวิทยุกระจายเสียง</w:t>
            </w:r>
          </w:p>
          <w:p w14:paraId="3AF7D4F0" w14:textId="06980FB5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50B0D746" w14:textId="59A6CB66" w:rsidR="00911383" w:rsidRPr="00911383" w:rsidRDefault="00911383" w:rsidP="00911383">
            <w:pPr>
              <w:pStyle w:val="NormalWeb"/>
              <w:spacing w:before="0" w:beforeAutospacing="0" w:after="0" w:afterAutospacing="0"/>
              <w:ind w:firstLine="8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(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๔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 xml:space="preserve">)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  <w:lang w:bidi="th-TH"/>
              </w:rPr>
              <w:t xml:space="preserve">สำเนาใบอนุญาตใช้เครื่องวิทยุคมนาคม สำเนาใบอนุญาตทำเครื่องวิทยุคมนาคม สำเนาหนังสืออนุญาตใช้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หรือสำเนาหนังสืออนุญาตทำเครื่องวิทยุคมนาคม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         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ตามกฎหมายว่าด้วยวิทยุคมนาคมแล้วแต่กรณี</w:t>
            </w:r>
          </w:p>
          <w:p w14:paraId="70ACCA18" w14:textId="7DB02AA8" w:rsidR="00D97488" w:rsidRPr="000561A6" w:rsidRDefault="00911383" w:rsidP="00911383">
            <w:pPr>
              <w:spacing w:after="0" w:line="240" w:lineRule="auto"/>
              <w:ind w:firstLine="87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๕) แผนที่ที่ตั้งสถานีและสายอากาศของสถานี</w:t>
            </w: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14:paraId="2FD1E74B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A2E35E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21964" w:rsidRPr="005A1241" w14:paraId="4DC16AE9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FD3C5" w14:textId="108B35D1" w:rsidR="00911383" w:rsidRDefault="00911383" w:rsidP="00D97488">
            <w:pPr>
              <w:pStyle w:val="NormalWeb"/>
              <w:spacing w:before="0" w:beforeAutospacing="0" w:after="0" w:afterAutospacing="0"/>
              <w:ind w:left="2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๒. </w:t>
            </w:r>
            <w:r w:rsidRPr="0091138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การทดสอบมาตรฐานทางเทคนิค การรายงานผลการทดสอบและการประเมินผลการทดสอบ</w:t>
            </w:r>
          </w:p>
          <w:p w14:paraId="2EF77170" w14:textId="77777777" w:rsidR="00911383" w:rsidRDefault="00911383" w:rsidP="00D97488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ข้อ ๘ หน่วยทดสอบจะต้องทำการทดสอบมาตรฐานทางเทคนิคให้แล้วเสร็จภายในสามสิบวันนับแต่วันที่คำขอและเอกสารหลักฐานครบถ้วน หรือตามระยะเวลาที่หน่วยทดสอบและผู้รับใบอนุญาตหรือผู้ทดลองออกอากาศแล้วแต่กรณีตกลงกัน ทั้งนี้ ให้หน่วยทดสอบแจ้งกำหนดระยะเวลาดำเนินการที่แน่นอนให้ผู้ยื่นคำขอทราบตามที่พนักงานเจ้าหน้าที่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203208E" w14:textId="65C7924D" w:rsidR="00911383" w:rsidRPr="00911383" w:rsidRDefault="00911383" w:rsidP="00D97488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เมื่อการทดสอบมาตรฐานทางเทคนิคแล้วเสร็จ ให้หน่วยทดสอบออกรายงานตามแบบที่กำหนดไว้ในภาคผนวก ข แนบท้ายประกาศนี้ โดยให้ผู้ทดสอบ ผู้รับรองรายงานและผู้รับใบอนุญาตหรือผู้ทดลองออกอากาศแล้วแต่กรณีลงนามและบันทึกลงในระบบอิเล็กทรอนิกส์ที่สำนักงานกำหนดภายในเจ็ดวัน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6D049C55" w14:textId="77777777" w:rsidR="00911383" w:rsidRDefault="00911383" w:rsidP="00D97488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ในกรณีที่การทดสอบมาตรฐานทางเทคนิคเป็นไปตามมาตรฐานที่กำหนด และผ่านการประเมินรายงานโดยพนักงานเจ้าหน้าที่แล้วจะสามารถใช้เป็นหลักฐานแสดงต่อสำนักงานตามที่กำหนดได้</w:t>
            </w:r>
          </w:p>
          <w:p w14:paraId="129F548B" w14:textId="77777777" w:rsidR="005D74B2" w:rsidRPr="00911383" w:rsidRDefault="005D74B2" w:rsidP="00D97488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A5788A" w14:textId="3A3D9BB2" w:rsidR="00D97488" w:rsidRPr="00911383" w:rsidRDefault="00911383" w:rsidP="00D97488">
            <w:pPr>
              <w:pStyle w:val="NormalWeb"/>
              <w:spacing w:before="0" w:beforeAutospacing="0" w:after="0" w:afterAutospacing="0"/>
              <w:ind w:left="20" w:firstLine="851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lastRenderedPageBreak/>
              <w:t>ข้อ ๙ วิธีการทดสอบมาตรฐานทางเทคนิคให้เป็นไปตามประกาศคณะกรรมการกิจการกระจายเสียง กิจการโทรทัศน์และกิจการโทรคมนาคมแห่งชาติ เรื่อง มาตรฐานทางเทคนิคเครื่องส่งวิทยุกระจายเสียงระบบเอฟเอ็ม กำลังส่งต่ำ หรือ มาตรฐานเทคนิคในหลักเกณฑ์ว่าด้วยการทดลองออกอากาศวิทยุกระจายเสียงในระบบเอฟเอ็มกำลังส่งต่ำ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410D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27C25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60002630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B97A1" w14:textId="1EE5888C" w:rsidR="00911383" w:rsidRPr="00911383" w:rsidRDefault="00911383" w:rsidP="00D97488">
            <w:pPr>
              <w:pStyle w:val="NormalWeb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๓. ค่าดำเนินการทดสอบการทดสอบมาตรฐานทางเทคนิค</w:t>
            </w:r>
          </w:p>
          <w:p w14:paraId="4DE0A528" w14:textId="1367E8BC" w:rsidR="00780B86" w:rsidRPr="00780B86" w:rsidRDefault="00911383" w:rsidP="00D97488">
            <w:pPr>
              <w:pStyle w:val="ListParagraph"/>
              <w:spacing w:after="0" w:line="240" w:lineRule="auto"/>
              <w:ind w:left="0" w:firstLine="87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 ๑๐ การเรียกเก็บค่าดำเนินการทดสอบมาตรฐานทางเทคนิคของหน่วยทดสอบ ให้เป็นไปตามอัตราที่เผยแพร่ผ่านทางระบบเครือข่ายสารสนเทศของสำนักงาน ทั้งนี้ คณะกรรมการอาจกำหนดเพดานอัตราสูงสุดสำหรับ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 w:rsidR="00D974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1138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ค่าดำเนินการทดสอบมาตรฐานทางเทคนิคของเครื่องส่งวิทยุกระจายเสียงระบบเอฟเอ็มกำลังส่งต่ำได้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D536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C3EC0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06B25921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5F4E" w14:textId="07CBF9CF" w:rsidR="00911383" w:rsidRPr="00911383" w:rsidRDefault="00911383" w:rsidP="00D97488">
            <w:pPr>
              <w:pStyle w:val="NormalWe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๔. คุณสมบัติของหน่วยทดสอบ</w:t>
            </w:r>
          </w:p>
          <w:p w14:paraId="33C973E4" w14:textId="77777777" w:rsidR="00911383" w:rsidRPr="00285624" w:rsidRDefault="00911383" w:rsidP="00D97488">
            <w:pPr>
              <w:tabs>
                <w:tab w:val="left" w:pos="709"/>
                <w:tab w:val="left" w:pos="1418"/>
                <w:tab w:val="left" w:pos="1985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8562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 ๑๒</w:t>
            </w:r>
            <w:r w:rsidRPr="00CD4A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หน่วยงาน</w:t>
            </w:r>
            <w:r w:rsidRPr="00A34A7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ที่จะได้รับการ</w:t>
            </w:r>
            <w:r w:rsidRPr="00285624">
              <w:rPr>
                <w:rFonts w:ascii="TH SarabunPSK" w:hAnsi="TH SarabunPSK" w:cs="TH SarabunPSK"/>
                <w:sz w:val="32"/>
                <w:szCs w:val="32"/>
                <w:cs/>
              </w:rPr>
              <w:t>ขึ้นทะเบียนให้เป็นหน่วยทดสอบจะต้องมีคุณสมบัติ</w:t>
            </w:r>
            <w:r w:rsidRPr="002856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5624">
              <w:rPr>
                <w:rFonts w:ascii="TH SarabunPSK" w:hAnsi="TH SarabunPSK" w:cs="TH SarabunPSK"/>
                <w:sz w:val="32"/>
                <w:szCs w:val="32"/>
                <w:cs/>
              </w:rPr>
              <w:t>ดังต่อไปนี้</w:t>
            </w:r>
            <w:r w:rsidRPr="002856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26FB749" w14:textId="1EED5F26" w:rsidR="00911383" w:rsidRPr="00BE7B61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(๑) เป็นสถาบันการศึกษาของภาครัฐหรือเอกชนที่ทำการเปิดสอนด้านวิชาชีพ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หรือด้านวิศวกรรมศาสตร์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ในสาขาอิเล็กทรอนิกส์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ไฟฟ้าสื่อสาร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โทรคมนาคม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ครุศาสตร์อุตสาหกรรม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ด้านโทรคมนาคม หรืออิเล็กทรอนิกส์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และผ่านการรับรองหลักสูตรจาก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สำนักงานปลัด กระทรวงการอุดมศึกษา วิทยาศาสตร์ วิจัยและนวัตกรรม (ด้านการอุดมศึกษา)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หรือสำนักงานคณะกรรมการการอาชีวศึกษา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7488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สอศ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.)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 หรือ</w:t>
            </w:r>
          </w:p>
          <w:p w14:paraId="28ADBC17" w14:textId="77777777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(๒) เป็นหน่วยงานภาครัฐที่มีภารกิจเกี่ยวข้องหรือสามารถดำเนินการ</w:t>
            </w:r>
            <w:r w:rsidRPr="00285624">
              <w:rPr>
                <w:rFonts w:ascii="TH SarabunPSK" w:hAnsi="TH SarabunPSK" w:cs="TH SarabunPSK"/>
                <w:sz w:val="32"/>
                <w:szCs w:val="32"/>
                <w:cs/>
              </w:rPr>
              <w:t>ทดสอบมาตรฐานทางเทคนิค</w:t>
            </w:r>
            <w:r w:rsidRPr="008F63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14:paraId="53A8A4ED" w14:textId="77777777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(๓) เป็นนิติบุคคลที่จัดตั้งขึ้นตามกฎหมายไทยที่มีวัตถุประสงค์ในการดำเนินการเกี่ยวกับอุปกรณ์ไฟฟ้า</w:t>
            </w:r>
            <w:r w:rsidRPr="00BE7B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หรืออิเล็กทรอนิกส์</w:t>
            </w:r>
          </w:p>
          <w:p w14:paraId="738520D4" w14:textId="48592500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(๔) มีบุคลากรหลักซึ่งประกอบด้วยผู้ทดสอบและ</w:t>
            </w:r>
            <w:r w:rsidR="00D974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ผู้รับรองรายงาน โดยบุคลากรหลักต้องผ่านการฝึกอบรมเกี่ยวกับการทดสอบมาตรฐานทางเทคนิคของเครื่องส่งวิทยุกระจายเสียงระบบเอฟเอ็มกำลังส่งต่ำจากสำนักงาน</w:t>
            </w:r>
          </w:p>
          <w:p w14:paraId="7A3BA700" w14:textId="77777777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14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(๔.๑) ผู้ทดสอบและผู้รับรองรายงานต้องเป็นบุคคลสัญชาติไทย อายุไม่ต่ำกว่า ๒๐ ปีบริบูรณ์ และต้องไม่เป็นบุคคลคนเดียวกัน มีภูมิลำเนาอยู่ในประเทศไทย</w:t>
            </w:r>
          </w:p>
          <w:p w14:paraId="3ADE0D53" w14:textId="77777777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14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(๔.๒) ผู้ทดสอบต้องมีคุณวุฒิไม่ต่ำกว่าประกาศนียบัตรวิชาชีพ (ปวช.) สาขาไฟฟ้า หรือสาขาอิเล็กทรอนิกส์</w:t>
            </w:r>
          </w:p>
          <w:p w14:paraId="14CDEC5A" w14:textId="73B1EF22" w:rsidR="00911383" w:rsidRDefault="00911383" w:rsidP="00D97488">
            <w:pPr>
              <w:autoSpaceDE w:val="0"/>
              <w:autoSpaceDN w:val="0"/>
              <w:adjustRightInd w:val="0"/>
              <w:spacing w:after="0" w:line="240" w:lineRule="auto"/>
              <w:ind w:firstLine="14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(๔.๓) ผู้รับรองรายงานต้องมีคุณวุฒิไม่ต่ำกว่าปริญญาตรี หลักสูตรวิศวกรรมศาสตรบัณฑิต สาขาอิเล็กทรอนิกส์ ไฟฟ้าสื่อสาร หรือโทรคมนาคม หรืออุตสาหกรรมศาสตรบัณฑิตสาขาอิเล็กทรอนิกส์ ไฟฟ้าสื่อสาร หรือโทรคมนาคมหรือที่เกี่ยวข้อง หรือเป็นผู้ได้รับใบอนุญาตประกอบวิชาชีพวิศวกรรมควบคุมระดับภาคีวิศวกรพิเศษ สาขา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แขนง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ไฟฟ้าสื่อสาร งานพิจารณาตรวจสอบ ประเภท และขนาดตามที่ระบุไว้ในใบอนุญาต </w:t>
            </w:r>
          </w:p>
          <w:p w14:paraId="057B1E68" w14:textId="77777777" w:rsidR="005D74B2" w:rsidRPr="00BE7B61" w:rsidRDefault="005D74B2" w:rsidP="00D97488">
            <w:pPr>
              <w:autoSpaceDE w:val="0"/>
              <w:autoSpaceDN w:val="0"/>
              <w:adjustRightInd w:val="0"/>
              <w:spacing w:after="0" w:line="240" w:lineRule="auto"/>
              <w:ind w:firstLine="14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6E8159" w14:textId="77777777" w:rsidR="00911383" w:rsidRDefault="00911383" w:rsidP="00D97488">
            <w:pPr>
              <w:tabs>
                <w:tab w:val="left" w:pos="709"/>
                <w:tab w:val="left" w:pos="1170"/>
                <w:tab w:val="left" w:pos="1418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ผู้ทดสอบและผู้รับรองรายงานตาม (๔) มีรายชื่อภายใต้การขึ้นทะเบียนของหน่วยทดสอบได้เพียงหน่วยงานเดียวเท่านั้น ทั้งนี้ สำนักงานอาจไม่พิจารณารายชื่อผู้ทดสอบและผู้รับรองรายงานที่เคยมีประวัติกระทำการฝ่าฝืนหลักเกณฑ์และเงื่อนไขของคณะกรรมการสำหรับการขึ้นทะเบียน</w:t>
            </w:r>
            <w:r w:rsidRPr="00E460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</w:t>
            </w:r>
            <w:r w:rsidRPr="00AF0F0E">
              <w:rPr>
                <w:rFonts w:ascii="TH SarabunPSK" w:hAnsi="TH SarabunPSK" w:cs="TH SarabunPSK"/>
                <w:sz w:val="32"/>
                <w:szCs w:val="32"/>
                <w:cs/>
              </w:rPr>
              <w:t>ทดสอบมาตรฐานทางเทคนิคของเครื่องส่งวิทยุกระจายเสียงระบบเอฟเอ็มกำลังส่งต่ำ</w:t>
            </w:r>
          </w:p>
          <w:p w14:paraId="608CC381" w14:textId="77777777" w:rsidR="00911383" w:rsidRDefault="00911383" w:rsidP="00D97488">
            <w:pPr>
              <w:tabs>
                <w:tab w:val="left" w:pos="709"/>
                <w:tab w:val="left" w:pos="1170"/>
                <w:tab w:val="left" w:pos="1418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565B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หน่วยทดสอบ</w:t>
            </w:r>
            <w:r w:rsidRPr="008E2C91">
              <w:rPr>
                <w:rFonts w:ascii="TH SarabunPSK" w:hAnsi="TH SarabunPSK" w:cs="TH SarabunPSK" w:hint="cs"/>
                <w:sz w:val="32"/>
                <w:szCs w:val="32"/>
                <w:cs/>
              </w:rPr>
              <w:t>ต้</w:t>
            </w:r>
            <w:r w:rsidRPr="00ED778A">
              <w:rPr>
                <w:rFonts w:ascii="TH SarabunPSK" w:hAnsi="TH SarabunPSK" w:cs="TH SarabunPSK" w:hint="cs"/>
                <w:sz w:val="32"/>
                <w:szCs w:val="32"/>
                <w:cs/>
              </w:rPr>
              <w:t>อง</w:t>
            </w:r>
            <w:r w:rsidRPr="00ED778A">
              <w:rPr>
                <w:rFonts w:ascii="TH SarabunPSK" w:hAnsi="TH SarabunPSK" w:cs="TH SarabunPSK"/>
                <w:sz w:val="32"/>
                <w:szCs w:val="32"/>
                <w:cs/>
              </w:rPr>
              <w:t>มีเครื่องมือสำหรับ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F0F0E">
              <w:rPr>
                <w:rFonts w:ascii="TH SarabunPSK" w:hAnsi="TH SarabunPSK" w:cs="TH SarabunPSK"/>
                <w:sz w:val="32"/>
                <w:szCs w:val="32"/>
                <w:cs/>
              </w:rPr>
              <w:t>ทดสอบมาตรฐานทางเทคนิค</w:t>
            </w:r>
            <w:r w:rsidRPr="00CD5E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ซึ่งได้รับการสอบเทียบ หรือทวนสอบครั้งล่าสุดเป็นระยะเวลาไม่เกินสองปีจากห้องปฏิบัติการสอบเทียบที่ผ่านการรับรองมาตรฐาน </w:t>
            </w:r>
            <w:r w:rsidRPr="00CD5EF4">
              <w:rPr>
                <w:rFonts w:ascii="TH SarabunPSK" w:hAnsi="TH SarabunPSK" w:cs="TH SarabunPSK"/>
                <w:sz w:val="32"/>
                <w:szCs w:val="32"/>
              </w:rPr>
              <w:t xml:space="preserve">ISO/IEC 17025 </w:t>
            </w:r>
            <w:r w:rsidRPr="00CD5E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สาขาไฟฟ้าและความถี่ หรือได้รับการรับรองหรือยอมรับจากสำนักงานมาตรฐานผลิตภัณฑ์อุตสาหกรรม ตามมาตรฐาน มอก. </w:t>
            </w:r>
            <w:r w:rsidRPr="00CD5EF4">
              <w:rPr>
                <w:rFonts w:ascii="TH SarabunPSK" w:hAnsi="TH SarabunPSK" w:cs="TH SarabunPSK"/>
                <w:sz w:val="32"/>
                <w:szCs w:val="32"/>
              </w:rPr>
              <w:t xml:space="preserve">17025 </w:t>
            </w:r>
            <w:r w:rsidRPr="00CD5E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สาขาไฟฟ้าและความถี่ </w:t>
            </w:r>
            <w:r w:rsidRPr="00ED778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ตามบัญชีรายการเครื่องมือขั้นต่ำที่ใช้ในการ</w:t>
            </w:r>
            <w:r w:rsidRPr="00AF0F0E">
              <w:rPr>
                <w:rFonts w:ascii="TH SarabunPSK" w:hAnsi="TH SarabunPSK" w:cs="TH SarabunPSK"/>
                <w:sz w:val="32"/>
                <w:szCs w:val="32"/>
                <w:cs/>
              </w:rPr>
              <w:t>ทดสอบมาตรฐานทางเทคนิค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ตามที่</w:t>
            </w:r>
            <w:r w:rsidRPr="00BE7B61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ในภาคผนวก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E7B61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แนบ</w:t>
            </w:r>
            <w:r w:rsidRPr="00BE7B61">
              <w:rPr>
                <w:rFonts w:ascii="TH SarabunPSK" w:hAnsi="TH SarabunPSK" w:cs="TH SarabunPSK"/>
                <w:sz w:val="32"/>
                <w:szCs w:val="32"/>
                <w:cs/>
              </w:rPr>
              <w:t>ท้ายประกาศ</w:t>
            </w:r>
            <w:r w:rsidRPr="00BE7B61">
              <w:rPr>
                <w:rFonts w:ascii="TH SarabunPSK" w:hAnsi="TH SarabunPSK" w:cs="TH SarabunPSK" w:hint="cs"/>
                <w:sz w:val="32"/>
                <w:szCs w:val="32"/>
                <w:cs/>
              </w:rPr>
              <w:t>นี้</w:t>
            </w:r>
          </w:p>
          <w:p w14:paraId="6E50FB73" w14:textId="13351464" w:rsidR="00780B86" w:rsidRPr="00911383" w:rsidRDefault="00911383" w:rsidP="00D97488">
            <w:pPr>
              <w:tabs>
                <w:tab w:val="left" w:pos="709"/>
                <w:tab w:val="left" w:pos="1170"/>
                <w:tab w:val="left" w:pos="1418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77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</w:t>
            </w:r>
            <w:r w:rsidRPr="00ED77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ต้องไม่เคยถูกเพิกถอนการเป็น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5BB2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8B51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19BF826E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EA6D" w14:textId="146EBB53" w:rsidR="00911383" w:rsidRPr="00911383" w:rsidRDefault="00911383" w:rsidP="0091138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๕. </w:t>
            </w:r>
            <w:r w:rsidRPr="0091138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ระยะเวลาของการขึ้นทะเบียนและการสิ้นสุดการเป็นหน่วยทดสอบ</w:t>
            </w:r>
          </w:p>
          <w:p w14:paraId="3411437F" w14:textId="1937AB14" w:rsidR="00911383" w:rsidRDefault="00911383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ข้อ ๑๗ หน่วยทดสอบตามประกาศนี้ จะมีสิทธิ</w:t>
            </w:r>
            <w:r w:rsidR="00A467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ในการทดสอบมาตรฐานทางเทคนิคได้คราวละสองปีนับแต่วันที่ได้รับการขึ้นทะเบียน</w:t>
            </w:r>
            <w:r w:rsidRPr="0091138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5F4A4150" w14:textId="77777777" w:rsidR="005D74B2" w:rsidRPr="00911383" w:rsidRDefault="005D74B2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72832" w14:textId="77777777" w:rsidR="00911383" w:rsidRPr="00911383" w:rsidRDefault="00911383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ทดสอบที่ประสงค์จะขอขึ้นทะเบียนเป็นหน่วยทดสอบต่อไปหลังจากครบกำหนดระยะเวลาตามวรรคหนึ่งให้ดำเนินการยื่นคำขอต่อสำนักงานก่อนวันครบกำหนดระยะเวลาตามวรรคหนึ่งไม่น้อยกว่าสามสิบวัน พร้อมเอกสารหลักฐานหรือข้อมูลที่จำเป็นตามที่สำนักงานกำหนด</w:t>
            </w:r>
          </w:p>
          <w:p w14:paraId="4BADBD76" w14:textId="6F539914" w:rsidR="00911383" w:rsidRPr="00911383" w:rsidRDefault="00911383" w:rsidP="00D97488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การพิจารณาให้นำหลักเกณฑ์ที่กำหนดข้อ ๑๑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มาใช้บังคับโดยอนุโลม แต่ทั้งนี้จะต้องพิจารณาและแจ้งผลให้ผู้ขอขึ้นทะเบียนทราบภายในสามสิบวัน นับแต่วันที่ได้รับ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คำขอ และในระหว่างการพิจารณาดังกล่าวให้ถือว่าผู้ยื่นคำขออยู่ในฐานะเป็นหน่วยทดสอบจนกว่าจะได้รับการแจ้งผลการพิจารณาจากสำนักงาน</w:t>
            </w:r>
          </w:p>
          <w:p w14:paraId="634A33A7" w14:textId="77777777" w:rsidR="00911383" w:rsidRPr="00911383" w:rsidRDefault="00911383" w:rsidP="00D97488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ข้อ ๑๘ การเป็นหน่วยทดสอบจะสิ้นสุดในกรณีดังต่อไปนี้</w:t>
            </w:r>
            <w:r w:rsidRPr="0091138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30AC7B11" w14:textId="7986EB6E" w:rsidR="00911383" w:rsidRPr="00911383" w:rsidRDefault="00911383" w:rsidP="00D97488">
            <w:pPr>
              <w:spacing w:after="0" w:line="240" w:lineRule="auto"/>
              <w:ind w:firstLine="11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ครบกำหนดระยะเวลาตามข้อ ๑๗</w:t>
            </w:r>
          </w:p>
          <w:p w14:paraId="63F9F624" w14:textId="76B96A48" w:rsidR="00911383" w:rsidRPr="00911383" w:rsidRDefault="00911383" w:rsidP="00D97488">
            <w:pPr>
              <w:spacing w:after="0" w:line="240" w:lineRule="auto"/>
              <w:ind w:firstLine="11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๒)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ิกกิจการหรือแจ้งความประสงค์ขอพ้น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จากการเป็นหน่วยทดสอบ</w:t>
            </w:r>
          </w:p>
          <w:p w14:paraId="7831FBB5" w14:textId="241D067F" w:rsidR="00D97488" w:rsidRPr="00D97488" w:rsidRDefault="00911383" w:rsidP="00D97488">
            <w:pPr>
              <w:spacing w:after="0" w:line="240" w:lineRule="auto"/>
              <w:ind w:firstLine="11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138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๓)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1383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สำนักงานเพิกถอนสิทธิการขึ้นทะเบียนเป็นหน่วยทดสอบ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3628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697B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5914" w:rsidRPr="005A1241" w14:paraId="0DA2078D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F9B9F" w14:textId="4E4653E6" w:rsidR="00A467EC" w:rsidRPr="00A467EC" w:rsidRDefault="00A467EC" w:rsidP="00A46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467E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๖. </w:t>
            </w:r>
            <w:r w:rsidRPr="00A467E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บทเฉพาะกาล</w:t>
            </w:r>
          </w:p>
          <w:p w14:paraId="4A3FA910" w14:textId="77777777" w:rsidR="00A467EC" w:rsidRDefault="00A467EC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>ข้อ ๒๔ ผู้ที่เคยปฏิบัติงานเป็นผู้ทดสอบหรือ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ผู้รับรองรายงานผลการทดสอบของห้องปฏิบัติการทดสอบ ตามประกาศคณะกรรมการกิจการกระจายเสียง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>กิจการโทรทัศน์ และกิจการโทรคมนาคมแห่งชาติ เรื่อง หลักเกณฑ์การทด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สอบมาตรฐานทางเทคนิคของเครื่องส่ง</w:t>
            </w: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>วิทยุกระจายเสียงสำหรับการทดลองประกอบกิจการ</w:t>
            </w: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วิทยุกระจายเสียง ก่อนวันที่ ๑ กรกฎาคม ๒๕๖๔ ให้ถือว่าผ่านการฝึกอบรมการทดสอบมาตรฐานทางเทคนิคของสถานีวิทยุกระจายเสียงกำลังส่งต่ำ ตามประกาศนี้</w:t>
            </w:r>
          </w:p>
          <w:p w14:paraId="0DA0D43B" w14:textId="77777777" w:rsidR="00A467EC" w:rsidRDefault="00A467EC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>ข้อ ๒๕ ห้องปฏิบัติการทดสอบและรับรองรายงานผลการทดสอบเครื่องส่งวิทยุกระจายเสียงสำหรับการทดลองประกอบกิจการวิทยุกระจายเสียงตามประกาศคณะกรรมการกิจการกระจายเสียง กิจการโทรทัศน์ และกิจการโทรคมนาคมแห่งชาติ เรื่อง หลักเกณฑ์การทดสอบมาตรฐานทางเทคนิคของเครื่องส่งวิทยุกระจายเสียงสำหรับการทดลองประกอบกิจการวิทยุกระจายเสียง ลงวันที่ ๑๗ กันยายน ๒๕๕๕ ที่ได้ลงทะเบียนอยู่ก่อนในวันที่ประกาศนี้ใช้บังคับ ให้มีสิทธิทดสอบมาตรฐานทางเทคนิคของเครื่องส่งวิทยุกระจายเสียงสำหรับการทดลองประกอบกิจการวิทยุกระจายเสียงได้จนกว่าจะสิ้นสุดการเป็นห้องปฏิบัติการทดสอบตาม ข้อ ๑๓ ของประกาศดังกล่าว หรือจนถึงวันที่ ๓ เมษายน ๒๕๖๕ แล้วแต่วันใดจะถึงก่อน</w:t>
            </w:r>
          </w:p>
          <w:p w14:paraId="3EB8897B" w14:textId="77777777" w:rsidR="00915914" w:rsidRDefault="00A467EC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67EC">
              <w:rPr>
                <w:rFonts w:ascii="TH SarabunPSK" w:hAnsi="TH SarabunPSK" w:cs="TH SarabunPSK"/>
                <w:sz w:val="32"/>
                <w:szCs w:val="32"/>
                <w:cs/>
              </w:rPr>
              <w:t>ข้อ ๒๖ ให้หน่วยทดสอบตามประกาศนี้ทดสอบมาตรฐานทางเทคนิคของเครื่องส่งวิทยุกระจายเสียงสำหรับการทดลองประกอบกิจการวิทยุกระจายเสียง ให้แก่ผู้ได้รับใบอนุญาตทดลองประกอบกิจการวิทยุกระจายเสียงได้ โดยนำเอามาตรฐานทางเทคนิคของเครื่องส่งวิทยุกระจายเสียงสำหรับการทดลองประกอบกิจการวิทยุกระจายเสียงมาบังคับใช้โดยอนุโลม</w:t>
            </w:r>
          </w:p>
          <w:p w14:paraId="487F1158" w14:textId="77777777" w:rsidR="005D74B2" w:rsidRDefault="005D74B2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6A25B" w14:textId="3FBF5886" w:rsidR="005D74B2" w:rsidRPr="00A467EC" w:rsidRDefault="005D74B2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47C3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E159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64DF" w:rsidRPr="005A1241" w14:paraId="744844E3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09BF" w14:textId="7A796E83" w:rsidR="00E67268" w:rsidRDefault="00A467EC" w:rsidP="00A467EC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74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๗. </w:t>
            </w:r>
            <w:r w:rsidRPr="005D74B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ภาคผนวก ก</w:t>
            </w:r>
            <w:r w:rsidRPr="00A46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แบบคำขอรับการทดสอบมาตรฐาน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A175" w14:textId="77777777" w:rsidR="004F64DF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AD3E1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435D" w14:textId="77777777" w:rsidR="004F64DF" w:rsidRPr="005A1241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20778473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99DD" w14:textId="100EF858" w:rsidR="00CE1433" w:rsidRDefault="00A467EC" w:rsidP="0097570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74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๘. </w:t>
            </w:r>
            <w:r w:rsidRPr="005D74B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ภาคผนวก ข</w:t>
            </w:r>
            <w:r w:rsidRPr="00A46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แบบรายงานผลการทดสอบ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FCCB" w14:textId="77777777" w:rsidR="003775F3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86304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B5EF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7C7E3513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0B52" w14:textId="7BDF3848" w:rsidR="003775F3" w:rsidRDefault="00A467EC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74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๙. </w:t>
            </w:r>
            <w:r w:rsidRPr="005D74B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ภาคผนวก ค</w:t>
            </w:r>
            <w:r w:rsidRPr="00A46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รายการเครื่องมือทดสอบมาตรฐาน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B1D1" w14:textId="77777777" w:rsidR="003775F3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519DD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FB4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74B2" w:rsidRPr="005A1241" w14:paraId="024BBC5D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A41C6" w14:textId="6A9BE4D5" w:rsidR="005D74B2" w:rsidRDefault="005D74B2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4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๑๐. </w:t>
            </w:r>
            <w:r w:rsidRPr="005D74B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ภาคผนวก ง</w:t>
            </w:r>
            <w:r w:rsidRPr="00A46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แบบคำขอขึ้นทะเบียน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000" w14:textId="77777777" w:rsidR="005D74B2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A307A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B9B9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199" w:rsidRPr="005A1241" w14:paraId="38E4AB6A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23D7" w14:textId="45030422" w:rsidR="007E3A6E" w:rsidRDefault="00A467EC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74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๑๑. </w:t>
            </w:r>
            <w:r w:rsidRPr="005D74B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ภาคผนวก จ</w:t>
            </w:r>
            <w:r w:rsidRPr="00A46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รับขึ้นทะเบียนเป็นผู้ทดสอบ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7801" w14:textId="77777777" w:rsidR="00CF2199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1CCB0" w14:textId="77777777" w:rsidR="005D74B2" w:rsidRPr="005A1241" w:rsidRDefault="005D74B2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771F" w14:textId="77777777" w:rsidR="00CF2199" w:rsidRPr="005A1241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CE12E99" w14:textId="7E0FA3A4" w:rsidR="00513441" w:rsidRPr="00AA595A" w:rsidRDefault="00513441" w:rsidP="00A467EC">
      <w:pPr>
        <w:tabs>
          <w:tab w:val="left" w:pos="1021"/>
          <w:tab w:val="left" w:pos="1644"/>
        </w:tabs>
        <w:spacing w:after="0" w:line="252" w:lineRule="auto"/>
        <w:ind w:left="-284"/>
        <w:rPr>
          <w:rFonts w:ascii="TH SarabunIT๙" w:hAnsi="TH SarabunIT๙" w:cs="TH SarabunIT๙"/>
          <w:b/>
          <w:bCs/>
          <w:sz w:val="32"/>
          <w:szCs w:val="32"/>
        </w:rPr>
      </w:pPr>
      <w:r w:rsidRPr="00440D81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ประเด็นอื่นๆ</w:t>
      </w:r>
    </w:p>
    <w:tbl>
      <w:tblPr>
        <w:tblW w:w="1488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961"/>
        <w:gridCol w:w="4680"/>
      </w:tblGrid>
      <w:tr w:rsidR="00A467EC" w:rsidRPr="009E2846" w14:paraId="5F3C8559" w14:textId="77777777" w:rsidTr="00A467EC">
        <w:trPr>
          <w:trHeight w:val="733"/>
          <w:tblHeader/>
        </w:trPr>
        <w:tc>
          <w:tcPr>
            <w:tcW w:w="5246" w:type="dxa"/>
            <w:shd w:val="clear" w:color="auto" w:fill="B8CCE4"/>
          </w:tcPr>
          <w:p w14:paraId="6D2562FA" w14:textId="33738777" w:rsidR="00A467EC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รายละเอียดประเด็น</w:t>
            </w:r>
          </w:p>
        </w:tc>
        <w:tc>
          <w:tcPr>
            <w:tcW w:w="4961" w:type="dxa"/>
            <w:shd w:val="clear" w:color="auto" w:fill="B8CCE4"/>
          </w:tcPr>
          <w:p w14:paraId="4E52F500" w14:textId="77777777" w:rsidR="00A467EC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4680" w:type="dxa"/>
            <w:shd w:val="clear" w:color="auto" w:fill="B8CCE4"/>
          </w:tcPr>
          <w:p w14:paraId="5F8DD54B" w14:textId="77777777" w:rsidR="00A467EC" w:rsidRPr="009E2846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A467EC" w:rsidRPr="005A1241" w14:paraId="676A5E9F" w14:textId="77777777" w:rsidTr="005D74B2">
        <w:trPr>
          <w:trHeight w:val="4054"/>
        </w:trPr>
        <w:tc>
          <w:tcPr>
            <w:tcW w:w="5246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C599E6D" w14:textId="4330F5F9" w:rsidR="00A467EC" w:rsidRPr="005A1241" w:rsidRDefault="00A467EC" w:rsidP="00D97488">
            <w:pPr>
              <w:pStyle w:val="ListParagraph"/>
              <w:spacing w:before="120" w:after="24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051F9225" w14:textId="77777777" w:rsidR="00A467EC" w:rsidRPr="005A1241" w:rsidRDefault="00A467EC" w:rsidP="008A735F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736410D" w14:textId="77777777" w:rsidR="00A467EC" w:rsidRPr="005A1241" w:rsidRDefault="00A467EC" w:rsidP="008A735F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9B8E21" w14:textId="5BA8534A" w:rsidR="00BD2AB1" w:rsidRPr="00957A99" w:rsidRDefault="00BD2AB1" w:rsidP="00E16AA0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sectPr w:rsidR="00BD2AB1" w:rsidRPr="00957A99" w:rsidSect="00E177E1">
      <w:pgSz w:w="16839" w:h="11907" w:orient="landscape" w:code="9"/>
      <w:pgMar w:top="1134" w:right="1418" w:bottom="426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1A28" w14:textId="77777777" w:rsidR="00197922" w:rsidRDefault="00197922" w:rsidP="00732227">
      <w:pPr>
        <w:spacing w:after="0" w:line="240" w:lineRule="auto"/>
      </w:pPr>
      <w:r>
        <w:separator/>
      </w:r>
    </w:p>
  </w:endnote>
  <w:endnote w:type="continuationSeparator" w:id="0">
    <w:p w14:paraId="08EBAFEE" w14:textId="77777777" w:rsidR="00197922" w:rsidRDefault="00197922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A1A97BC-C936-4558-9EF8-7B2909B71F4E}"/>
    <w:embedBold r:id="rId2" w:fontKey="{A0DE3F3A-EA0C-426F-95AB-A190E8EAF4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1E2125-5499-431E-90C4-E182D36F727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28A0B83-09A9-4DD2-B2F6-437D0073BB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673A7C-50C5-4C1E-8864-B92B29EE9191}"/>
    <w:embedBold r:id="rId6" w:fontKey="{0FD40441-DEE5-4BF2-93D2-11C7E70699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8A0C38E-1488-4FFF-91C4-391EA7CA6581}"/>
    <w:embedBold r:id="rId8" w:fontKey="{E8C78128-9FD8-4B58-A191-C66151DF55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662A72E-7C18-401E-993B-44423C701DE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1597E501-A559-45A5-916E-08CC430238D1}"/>
    <w:embedBold r:id="rId11" w:fontKey="{487A88BC-271C-4CAD-9E7F-FA22EA279E1D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9FE43C6D-2B41-40F2-8AED-9B7066B67F8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DD279690-B96F-4143-8006-974687899BDA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4" w:fontKey="{65A781A1-EFE4-4D5F-B0D4-D18098E9ED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5F295060-2A75-4FBF-86CD-7E984AD61F35}"/>
    <w:embedBold r:id="rId16" w:fontKey="{ED7D5DBF-9ED8-42F4-B3E4-1C166217C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1C3F" w14:textId="77777777" w:rsidR="00E177E1" w:rsidRDefault="00E177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032922"/>
      <w:docPartObj>
        <w:docPartGallery w:val="Page Numbers (Bottom of Page)"/>
        <w:docPartUnique/>
      </w:docPartObj>
    </w:sdtPr>
    <w:sdtEndPr/>
    <w:sdtContent>
      <w:sdt>
        <w:sdtPr>
          <w:id w:val="-1882546652"/>
          <w:docPartObj>
            <w:docPartGallery w:val="Page Numbers (Top of Page)"/>
            <w:docPartUnique/>
          </w:docPartObj>
        </w:sdtPr>
        <w:sdtEndPr/>
        <w:sdtContent>
          <w:p w14:paraId="12438FC1" w14:textId="439E70BD" w:rsidR="00E177E1" w:rsidRDefault="00E177E1">
            <w:pPr>
              <w:pStyle w:val="Footer"/>
              <w:jc w:val="right"/>
            </w:pP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6947CD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9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6947CD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9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7E9EFE20" w14:textId="287E59B0" w:rsidR="00517C2F" w:rsidRPr="001A3D20" w:rsidRDefault="00517C2F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8190" w14:textId="77777777" w:rsidR="00E177E1" w:rsidRDefault="00E17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AC8C" w14:textId="77777777" w:rsidR="00197922" w:rsidRDefault="00197922" w:rsidP="00732227">
      <w:pPr>
        <w:spacing w:after="0" w:line="240" w:lineRule="auto"/>
      </w:pPr>
      <w:r>
        <w:separator/>
      </w:r>
    </w:p>
  </w:footnote>
  <w:footnote w:type="continuationSeparator" w:id="0">
    <w:p w14:paraId="070DE88C" w14:textId="77777777" w:rsidR="00197922" w:rsidRDefault="00197922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5F66C" w14:textId="77777777" w:rsidR="00E177E1" w:rsidRDefault="00E177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A3A7" w14:textId="77777777" w:rsidR="00E177E1" w:rsidRDefault="00E177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33EA" w14:textId="77777777" w:rsidR="00E177E1" w:rsidRDefault="00E17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55DEB"/>
    <w:multiLevelType w:val="hybridMultilevel"/>
    <w:tmpl w:val="1410F52C"/>
    <w:lvl w:ilvl="0" w:tplc="FA589EF8">
      <w:start w:val="5"/>
      <w:numFmt w:val="thaiNumber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FB475EC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0068C"/>
    <w:multiLevelType w:val="multilevel"/>
    <w:tmpl w:val="8CAA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DE0E16"/>
    <w:multiLevelType w:val="multilevel"/>
    <w:tmpl w:val="4DCC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70541F"/>
    <w:multiLevelType w:val="multilevel"/>
    <w:tmpl w:val="EEF24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E80FBA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90760"/>
    <w:multiLevelType w:val="multilevel"/>
    <w:tmpl w:val="46F2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A3E26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D712D"/>
    <w:multiLevelType w:val="hybridMultilevel"/>
    <w:tmpl w:val="5522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F4E3F"/>
    <w:multiLevelType w:val="multilevel"/>
    <w:tmpl w:val="058E98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CB60F8"/>
    <w:multiLevelType w:val="hybridMultilevel"/>
    <w:tmpl w:val="BFE6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6A7255D9"/>
    <w:multiLevelType w:val="hybridMultilevel"/>
    <w:tmpl w:val="18469158"/>
    <w:lvl w:ilvl="0" w:tplc="90CA0B8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 w15:restartNumberingAfterBreak="0">
    <w:nsid w:val="70164153"/>
    <w:multiLevelType w:val="multilevel"/>
    <w:tmpl w:val="7B866A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DD68EE"/>
    <w:multiLevelType w:val="hybridMultilevel"/>
    <w:tmpl w:val="B6BCD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2"/>
  </w:num>
  <w:num w:numId="5">
    <w:abstractNumId w:val="22"/>
  </w:num>
  <w:num w:numId="6">
    <w:abstractNumId w:val="17"/>
  </w:num>
  <w:num w:numId="7">
    <w:abstractNumId w:val="13"/>
  </w:num>
  <w:num w:numId="8">
    <w:abstractNumId w:val="15"/>
  </w:num>
  <w:num w:numId="9">
    <w:abstractNumId w:val="6"/>
  </w:num>
  <w:num w:numId="10">
    <w:abstractNumId w:val="20"/>
  </w:num>
  <w:num w:numId="11">
    <w:abstractNumId w:val="23"/>
  </w:num>
  <w:num w:numId="12">
    <w:abstractNumId w:val="4"/>
  </w:num>
  <w:num w:numId="13">
    <w:abstractNumId w:val="18"/>
  </w:num>
  <w:num w:numId="14">
    <w:abstractNumId w:val="0"/>
  </w:num>
  <w:num w:numId="15">
    <w:abstractNumId w:val="19"/>
  </w:num>
  <w:num w:numId="16">
    <w:abstractNumId w:val="14"/>
  </w:num>
  <w:num w:numId="17">
    <w:abstractNumId w:val="10"/>
  </w:num>
  <w:num w:numId="18">
    <w:abstractNumId w:val="5"/>
  </w:num>
  <w:num w:numId="19">
    <w:abstractNumId w:val="8"/>
  </w:num>
  <w:num w:numId="20">
    <w:abstractNumId w:val="9"/>
    <w:lvlOverride w:ilvl="0">
      <w:lvl w:ilvl="0">
        <w:numFmt w:val="decimal"/>
        <w:lvlText w:val="%1."/>
        <w:lvlJc w:val="left"/>
      </w:lvl>
    </w:lvlOverride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21"/>
    <w:lvlOverride w:ilvl="0">
      <w:lvl w:ilvl="0">
        <w:numFmt w:val="decimal"/>
        <w:lvlText w:val="%1."/>
        <w:lvlJc w:val="left"/>
      </w:lvl>
    </w:lvlOverride>
  </w:num>
  <w:num w:numId="23">
    <w:abstractNumId w:val="7"/>
  </w:num>
  <w:num w:numId="2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15"/>
    <w:rsid w:val="00001931"/>
    <w:rsid w:val="00002611"/>
    <w:rsid w:val="000026E8"/>
    <w:rsid w:val="00002836"/>
    <w:rsid w:val="00003F39"/>
    <w:rsid w:val="00004CBB"/>
    <w:rsid w:val="000065C2"/>
    <w:rsid w:val="000066B0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273EB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3192"/>
    <w:rsid w:val="00045846"/>
    <w:rsid w:val="0004639D"/>
    <w:rsid w:val="00046D88"/>
    <w:rsid w:val="00050A6C"/>
    <w:rsid w:val="00051B8B"/>
    <w:rsid w:val="00053E4D"/>
    <w:rsid w:val="000545A5"/>
    <w:rsid w:val="000556F1"/>
    <w:rsid w:val="00055FAD"/>
    <w:rsid w:val="000561A6"/>
    <w:rsid w:val="0005634A"/>
    <w:rsid w:val="00057729"/>
    <w:rsid w:val="00057959"/>
    <w:rsid w:val="00060C53"/>
    <w:rsid w:val="0006171F"/>
    <w:rsid w:val="00061BDA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9B0"/>
    <w:rsid w:val="00072FD3"/>
    <w:rsid w:val="0008085E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142B"/>
    <w:rsid w:val="000B2575"/>
    <w:rsid w:val="000B44FF"/>
    <w:rsid w:val="000B4F79"/>
    <w:rsid w:val="000B530B"/>
    <w:rsid w:val="000B5BAF"/>
    <w:rsid w:val="000B5BF9"/>
    <w:rsid w:val="000B7111"/>
    <w:rsid w:val="000B725D"/>
    <w:rsid w:val="000B7C1E"/>
    <w:rsid w:val="000C1DF5"/>
    <w:rsid w:val="000C2490"/>
    <w:rsid w:val="000C5856"/>
    <w:rsid w:val="000C685B"/>
    <w:rsid w:val="000C7C79"/>
    <w:rsid w:val="000D21C3"/>
    <w:rsid w:val="000D7955"/>
    <w:rsid w:val="000E03AD"/>
    <w:rsid w:val="000E0E8D"/>
    <w:rsid w:val="000E4110"/>
    <w:rsid w:val="000E7B99"/>
    <w:rsid w:val="000F0BB9"/>
    <w:rsid w:val="000F112E"/>
    <w:rsid w:val="000F13FD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07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06B7"/>
    <w:rsid w:val="00141961"/>
    <w:rsid w:val="0014219C"/>
    <w:rsid w:val="00145121"/>
    <w:rsid w:val="00153C08"/>
    <w:rsid w:val="00154A75"/>
    <w:rsid w:val="00155BA3"/>
    <w:rsid w:val="001561E1"/>
    <w:rsid w:val="00160221"/>
    <w:rsid w:val="00165609"/>
    <w:rsid w:val="00165EC7"/>
    <w:rsid w:val="00165F36"/>
    <w:rsid w:val="001665F4"/>
    <w:rsid w:val="00166620"/>
    <w:rsid w:val="00166AFB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8CB"/>
    <w:rsid w:val="001937D6"/>
    <w:rsid w:val="00196C17"/>
    <w:rsid w:val="00197922"/>
    <w:rsid w:val="001A149B"/>
    <w:rsid w:val="001A22BE"/>
    <w:rsid w:val="001A3651"/>
    <w:rsid w:val="001A3D20"/>
    <w:rsid w:val="001A49DE"/>
    <w:rsid w:val="001A574E"/>
    <w:rsid w:val="001A6A94"/>
    <w:rsid w:val="001A7C6E"/>
    <w:rsid w:val="001B1074"/>
    <w:rsid w:val="001B3416"/>
    <w:rsid w:val="001B3E30"/>
    <w:rsid w:val="001B4A3D"/>
    <w:rsid w:val="001B6B5A"/>
    <w:rsid w:val="001B7632"/>
    <w:rsid w:val="001B78EE"/>
    <w:rsid w:val="001C09EE"/>
    <w:rsid w:val="001C0D2B"/>
    <w:rsid w:val="001C2083"/>
    <w:rsid w:val="001C2217"/>
    <w:rsid w:val="001C288D"/>
    <w:rsid w:val="001C28B8"/>
    <w:rsid w:val="001C2BAF"/>
    <w:rsid w:val="001C2F6B"/>
    <w:rsid w:val="001C3AA5"/>
    <w:rsid w:val="001C6DCF"/>
    <w:rsid w:val="001D0E5F"/>
    <w:rsid w:val="001D1F05"/>
    <w:rsid w:val="001D2B54"/>
    <w:rsid w:val="001D692B"/>
    <w:rsid w:val="001D7829"/>
    <w:rsid w:val="001E041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830"/>
    <w:rsid w:val="001F7C66"/>
    <w:rsid w:val="001F7C9B"/>
    <w:rsid w:val="00201642"/>
    <w:rsid w:val="002019A4"/>
    <w:rsid w:val="00201D63"/>
    <w:rsid w:val="00204B29"/>
    <w:rsid w:val="00206128"/>
    <w:rsid w:val="00206ED7"/>
    <w:rsid w:val="0021030D"/>
    <w:rsid w:val="00210D21"/>
    <w:rsid w:val="00211C8A"/>
    <w:rsid w:val="00212C4B"/>
    <w:rsid w:val="00215157"/>
    <w:rsid w:val="00215719"/>
    <w:rsid w:val="00215CFC"/>
    <w:rsid w:val="0022083C"/>
    <w:rsid w:val="002218EE"/>
    <w:rsid w:val="00224EFE"/>
    <w:rsid w:val="002261E6"/>
    <w:rsid w:val="00232EB8"/>
    <w:rsid w:val="00237F36"/>
    <w:rsid w:val="00240A8F"/>
    <w:rsid w:val="00240CA0"/>
    <w:rsid w:val="00242524"/>
    <w:rsid w:val="00242B03"/>
    <w:rsid w:val="0024317E"/>
    <w:rsid w:val="002451D0"/>
    <w:rsid w:val="00246474"/>
    <w:rsid w:val="002504AA"/>
    <w:rsid w:val="002506D2"/>
    <w:rsid w:val="00252BDE"/>
    <w:rsid w:val="00257BE9"/>
    <w:rsid w:val="00260757"/>
    <w:rsid w:val="00263287"/>
    <w:rsid w:val="002655BC"/>
    <w:rsid w:val="0026789A"/>
    <w:rsid w:val="00270D83"/>
    <w:rsid w:val="00277547"/>
    <w:rsid w:val="0028037A"/>
    <w:rsid w:val="002825FC"/>
    <w:rsid w:val="00282A10"/>
    <w:rsid w:val="00282F91"/>
    <w:rsid w:val="00283D7B"/>
    <w:rsid w:val="002841FA"/>
    <w:rsid w:val="00284456"/>
    <w:rsid w:val="00285362"/>
    <w:rsid w:val="0029047E"/>
    <w:rsid w:val="00292293"/>
    <w:rsid w:val="002929CE"/>
    <w:rsid w:val="00293749"/>
    <w:rsid w:val="00293930"/>
    <w:rsid w:val="00294EBB"/>
    <w:rsid w:val="002950B3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BA0"/>
    <w:rsid w:val="002D5F3D"/>
    <w:rsid w:val="002D62AB"/>
    <w:rsid w:val="002D62F5"/>
    <w:rsid w:val="002D770B"/>
    <w:rsid w:val="002D7731"/>
    <w:rsid w:val="002E0444"/>
    <w:rsid w:val="002E1360"/>
    <w:rsid w:val="002E2B5E"/>
    <w:rsid w:val="002E32E2"/>
    <w:rsid w:val="002E33A4"/>
    <w:rsid w:val="002E65B9"/>
    <w:rsid w:val="002F0A66"/>
    <w:rsid w:val="002F0EED"/>
    <w:rsid w:val="002F3C6D"/>
    <w:rsid w:val="002F3FEF"/>
    <w:rsid w:val="002F63E6"/>
    <w:rsid w:val="003013BC"/>
    <w:rsid w:val="00305D0F"/>
    <w:rsid w:val="00306798"/>
    <w:rsid w:val="00311622"/>
    <w:rsid w:val="003123C7"/>
    <w:rsid w:val="0031391F"/>
    <w:rsid w:val="00314E43"/>
    <w:rsid w:val="00314E46"/>
    <w:rsid w:val="003150E9"/>
    <w:rsid w:val="00316B80"/>
    <w:rsid w:val="00317BDF"/>
    <w:rsid w:val="00320AA6"/>
    <w:rsid w:val="00321726"/>
    <w:rsid w:val="00322683"/>
    <w:rsid w:val="00322885"/>
    <w:rsid w:val="00327EC2"/>
    <w:rsid w:val="00330212"/>
    <w:rsid w:val="00332052"/>
    <w:rsid w:val="003329CF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076"/>
    <w:rsid w:val="003532CC"/>
    <w:rsid w:val="0035652B"/>
    <w:rsid w:val="003577E0"/>
    <w:rsid w:val="0036275F"/>
    <w:rsid w:val="00365420"/>
    <w:rsid w:val="00365989"/>
    <w:rsid w:val="00373B55"/>
    <w:rsid w:val="00373FF7"/>
    <w:rsid w:val="0037575E"/>
    <w:rsid w:val="00375DB0"/>
    <w:rsid w:val="00375E8E"/>
    <w:rsid w:val="00376A29"/>
    <w:rsid w:val="003775F3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B35DA"/>
    <w:rsid w:val="003C3FBD"/>
    <w:rsid w:val="003C6611"/>
    <w:rsid w:val="003D002E"/>
    <w:rsid w:val="003D011C"/>
    <w:rsid w:val="003D4E25"/>
    <w:rsid w:val="003D6382"/>
    <w:rsid w:val="003D7FC5"/>
    <w:rsid w:val="003E1894"/>
    <w:rsid w:val="003E46F2"/>
    <w:rsid w:val="003E682E"/>
    <w:rsid w:val="003E7265"/>
    <w:rsid w:val="003F02A4"/>
    <w:rsid w:val="003F0C7C"/>
    <w:rsid w:val="003F0E52"/>
    <w:rsid w:val="003F5567"/>
    <w:rsid w:val="003F5AEA"/>
    <w:rsid w:val="00401607"/>
    <w:rsid w:val="00401CA0"/>
    <w:rsid w:val="004035F7"/>
    <w:rsid w:val="00403E0A"/>
    <w:rsid w:val="0040426F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46AF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37AA6"/>
    <w:rsid w:val="004400DC"/>
    <w:rsid w:val="00443690"/>
    <w:rsid w:val="00446A24"/>
    <w:rsid w:val="0045238F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C6C"/>
    <w:rsid w:val="0048144B"/>
    <w:rsid w:val="00481A80"/>
    <w:rsid w:val="00483C02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6767"/>
    <w:rsid w:val="004A7791"/>
    <w:rsid w:val="004A7ADC"/>
    <w:rsid w:val="004B3760"/>
    <w:rsid w:val="004B3D20"/>
    <w:rsid w:val="004B3EB7"/>
    <w:rsid w:val="004B66B9"/>
    <w:rsid w:val="004C1354"/>
    <w:rsid w:val="004C3046"/>
    <w:rsid w:val="004D20D1"/>
    <w:rsid w:val="004D42A7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58CC"/>
    <w:rsid w:val="004F5ECB"/>
    <w:rsid w:val="004F64DF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3441"/>
    <w:rsid w:val="0051456F"/>
    <w:rsid w:val="00517850"/>
    <w:rsid w:val="005178C9"/>
    <w:rsid w:val="00517962"/>
    <w:rsid w:val="00517C2F"/>
    <w:rsid w:val="00521030"/>
    <w:rsid w:val="00522469"/>
    <w:rsid w:val="00524EC4"/>
    <w:rsid w:val="005278D4"/>
    <w:rsid w:val="00531B3A"/>
    <w:rsid w:val="00532862"/>
    <w:rsid w:val="00533771"/>
    <w:rsid w:val="00533B78"/>
    <w:rsid w:val="0053421D"/>
    <w:rsid w:val="005346B5"/>
    <w:rsid w:val="00536512"/>
    <w:rsid w:val="00542208"/>
    <w:rsid w:val="005430D6"/>
    <w:rsid w:val="00543153"/>
    <w:rsid w:val="005437AE"/>
    <w:rsid w:val="005438A1"/>
    <w:rsid w:val="00543EBF"/>
    <w:rsid w:val="005440E4"/>
    <w:rsid w:val="005459AF"/>
    <w:rsid w:val="0055235E"/>
    <w:rsid w:val="0055262C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B1224"/>
    <w:rsid w:val="005B182F"/>
    <w:rsid w:val="005B4DA2"/>
    <w:rsid w:val="005B4F22"/>
    <w:rsid w:val="005B5109"/>
    <w:rsid w:val="005B5765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969"/>
    <w:rsid w:val="005C6BC8"/>
    <w:rsid w:val="005D1CB2"/>
    <w:rsid w:val="005D459E"/>
    <w:rsid w:val="005D74B2"/>
    <w:rsid w:val="005E0158"/>
    <w:rsid w:val="005E5B67"/>
    <w:rsid w:val="005E60DB"/>
    <w:rsid w:val="005E622C"/>
    <w:rsid w:val="005F2B1E"/>
    <w:rsid w:val="005F5CCD"/>
    <w:rsid w:val="00600AC6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6799"/>
    <w:rsid w:val="00616AEA"/>
    <w:rsid w:val="00620B50"/>
    <w:rsid w:val="00620DDD"/>
    <w:rsid w:val="00623895"/>
    <w:rsid w:val="006243D6"/>
    <w:rsid w:val="006258E7"/>
    <w:rsid w:val="006271B3"/>
    <w:rsid w:val="0063105A"/>
    <w:rsid w:val="00631127"/>
    <w:rsid w:val="0063135F"/>
    <w:rsid w:val="00632E1C"/>
    <w:rsid w:val="00634271"/>
    <w:rsid w:val="00635A9C"/>
    <w:rsid w:val="0063759F"/>
    <w:rsid w:val="00640164"/>
    <w:rsid w:val="00640E28"/>
    <w:rsid w:val="00640F06"/>
    <w:rsid w:val="00641A33"/>
    <w:rsid w:val="00641A89"/>
    <w:rsid w:val="00641B88"/>
    <w:rsid w:val="006429DE"/>
    <w:rsid w:val="00643058"/>
    <w:rsid w:val="006433DF"/>
    <w:rsid w:val="0064569B"/>
    <w:rsid w:val="00646138"/>
    <w:rsid w:val="0064638E"/>
    <w:rsid w:val="00646B4C"/>
    <w:rsid w:val="00646E54"/>
    <w:rsid w:val="00646E68"/>
    <w:rsid w:val="00651548"/>
    <w:rsid w:val="00651F9D"/>
    <w:rsid w:val="00653F56"/>
    <w:rsid w:val="00655129"/>
    <w:rsid w:val="00655544"/>
    <w:rsid w:val="006556C8"/>
    <w:rsid w:val="00661E1A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05A1"/>
    <w:rsid w:val="0068134D"/>
    <w:rsid w:val="006827CC"/>
    <w:rsid w:val="00682804"/>
    <w:rsid w:val="00692751"/>
    <w:rsid w:val="0069434F"/>
    <w:rsid w:val="006947CD"/>
    <w:rsid w:val="00696769"/>
    <w:rsid w:val="006A094F"/>
    <w:rsid w:val="006A0FEC"/>
    <w:rsid w:val="006A13C5"/>
    <w:rsid w:val="006A1540"/>
    <w:rsid w:val="006A3196"/>
    <w:rsid w:val="006A53BD"/>
    <w:rsid w:val="006A732F"/>
    <w:rsid w:val="006A7565"/>
    <w:rsid w:val="006A7D97"/>
    <w:rsid w:val="006A7EE8"/>
    <w:rsid w:val="006B08E0"/>
    <w:rsid w:val="006B28E1"/>
    <w:rsid w:val="006B2D6B"/>
    <w:rsid w:val="006B3727"/>
    <w:rsid w:val="006B49AC"/>
    <w:rsid w:val="006B4D7F"/>
    <w:rsid w:val="006B522B"/>
    <w:rsid w:val="006B6D2E"/>
    <w:rsid w:val="006B7225"/>
    <w:rsid w:val="006B73D4"/>
    <w:rsid w:val="006B7AE7"/>
    <w:rsid w:val="006B7F7B"/>
    <w:rsid w:val="006C0515"/>
    <w:rsid w:val="006C38AF"/>
    <w:rsid w:val="006C4E19"/>
    <w:rsid w:val="006D00DA"/>
    <w:rsid w:val="006D0EF6"/>
    <w:rsid w:val="006D300D"/>
    <w:rsid w:val="006D3477"/>
    <w:rsid w:val="006D4DF9"/>
    <w:rsid w:val="006D5A97"/>
    <w:rsid w:val="006D5B18"/>
    <w:rsid w:val="006D627D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524A"/>
    <w:rsid w:val="007215B7"/>
    <w:rsid w:val="0072286E"/>
    <w:rsid w:val="0072569C"/>
    <w:rsid w:val="007301A1"/>
    <w:rsid w:val="00730E5C"/>
    <w:rsid w:val="007314FD"/>
    <w:rsid w:val="00731882"/>
    <w:rsid w:val="00732227"/>
    <w:rsid w:val="00734276"/>
    <w:rsid w:val="007345D7"/>
    <w:rsid w:val="00735BC9"/>
    <w:rsid w:val="00737C4F"/>
    <w:rsid w:val="00742CCE"/>
    <w:rsid w:val="007437DA"/>
    <w:rsid w:val="00744903"/>
    <w:rsid w:val="007468E8"/>
    <w:rsid w:val="00746E74"/>
    <w:rsid w:val="00750A26"/>
    <w:rsid w:val="00750B49"/>
    <w:rsid w:val="00751CCF"/>
    <w:rsid w:val="00753098"/>
    <w:rsid w:val="00753E48"/>
    <w:rsid w:val="00754E38"/>
    <w:rsid w:val="00755433"/>
    <w:rsid w:val="007600CD"/>
    <w:rsid w:val="007613A1"/>
    <w:rsid w:val="007625E3"/>
    <w:rsid w:val="0076354D"/>
    <w:rsid w:val="0076406D"/>
    <w:rsid w:val="00765813"/>
    <w:rsid w:val="007675E6"/>
    <w:rsid w:val="00776624"/>
    <w:rsid w:val="00780B86"/>
    <w:rsid w:val="007826B1"/>
    <w:rsid w:val="007830B1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0C"/>
    <w:rsid w:val="007B0C31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C60A6"/>
    <w:rsid w:val="007D1D58"/>
    <w:rsid w:val="007D1DF9"/>
    <w:rsid w:val="007D3690"/>
    <w:rsid w:val="007D5073"/>
    <w:rsid w:val="007D5F43"/>
    <w:rsid w:val="007D75D2"/>
    <w:rsid w:val="007D7974"/>
    <w:rsid w:val="007E0259"/>
    <w:rsid w:val="007E14B6"/>
    <w:rsid w:val="007E1DCC"/>
    <w:rsid w:val="007E2DE0"/>
    <w:rsid w:val="007E2E71"/>
    <w:rsid w:val="007E3A6E"/>
    <w:rsid w:val="007E4BC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F4A"/>
    <w:rsid w:val="008270AD"/>
    <w:rsid w:val="008331C6"/>
    <w:rsid w:val="00841FB1"/>
    <w:rsid w:val="0084329E"/>
    <w:rsid w:val="00845C14"/>
    <w:rsid w:val="0084674B"/>
    <w:rsid w:val="008471A9"/>
    <w:rsid w:val="0084764F"/>
    <w:rsid w:val="0085161C"/>
    <w:rsid w:val="00851AF3"/>
    <w:rsid w:val="00851E10"/>
    <w:rsid w:val="0085407C"/>
    <w:rsid w:val="00854D30"/>
    <w:rsid w:val="00855C66"/>
    <w:rsid w:val="0086028F"/>
    <w:rsid w:val="008637DC"/>
    <w:rsid w:val="008641AC"/>
    <w:rsid w:val="00864261"/>
    <w:rsid w:val="00870C6C"/>
    <w:rsid w:val="00872BBA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90B1D"/>
    <w:rsid w:val="008925A6"/>
    <w:rsid w:val="00893253"/>
    <w:rsid w:val="008A180B"/>
    <w:rsid w:val="008A4162"/>
    <w:rsid w:val="008A4279"/>
    <w:rsid w:val="008A5D26"/>
    <w:rsid w:val="008A625F"/>
    <w:rsid w:val="008B18AC"/>
    <w:rsid w:val="008B5FDF"/>
    <w:rsid w:val="008C1DBF"/>
    <w:rsid w:val="008C36FB"/>
    <w:rsid w:val="008C42CB"/>
    <w:rsid w:val="008C5E44"/>
    <w:rsid w:val="008D4960"/>
    <w:rsid w:val="008D4B6E"/>
    <w:rsid w:val="008E4C87"/>
    <w:rsid w:val="008E562C"/>
    <w:rsid w:val="008E5C22"/>
    <w:rsid w:val="008E6570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763E"/>
    <w:rsid w:val="00907836"/>
    <w:rsid w:val="00910833"/>
    <w:rsid w:val="00910FA0"/>
    <w:rsid w:val="00911383"/>
    <w:rsid w:val="0091273C"/>
    <w:rsid w:val="0091523E"/>
    <w:rsid w:val="00915914"/>
    <w:rsid w:val="0091649F"/>
    <w:rsid w:val="00917FDE"/>
    <w:rsid w:val="00921786"/>
    <w:rsid w:val="00921964"/>
    <w:rsid w:val="00925ADC"/>
    <w:rsid w:val="00931C9F"/>
    <w:rsid w:val="009337CA"/>
    <w:rsid w:val="00943D6D"/>
    <w:rsid w:val="009455C5"/>
    <w:rsid w:val="00947626"/>
    <w:rsid w:val="00950BD8"/>
    <w:rsid w:val="009513A8"/>
    <w:rsid w:val="009526D9"/>
    <w:rsid w:val="009529A3"/>
    <w:rsid w:val="009532D9"/>
    <w:rsid w:val="0095426F"/>
    <w:rsid w:val="009577B4"/>
    <w:rsid w:val="00957A99"/>
    <w:rsid w:val="00960780"/>
    <w:rsid w:val="00960A80"/>
    <w:rsid w:val="00960E6E"/>
    <w:rsid w:val="00961DCA"/>
    <w:rsid w:val="00962DBF"/>
    <w:rsid w:val="009638DB"/>
    <w:rsid w:val="00964A4D"/>
    <w:rsid w:val="009655EE"/>
    <w:rsid w:val="009656B6"/>
    <w:rsid w:val="00966D69"/>
    <w:rsid w:val="0096781C"/>
    <w:rsid w:val="009708A7"/>
    <w:rsid w:val="00970C17"/>
    <w:rsid w:val="0097267E"/>
    <w:rsid w:val="009753AA"/>
    <w:rsid w:val="0097570F"/>
    <w:rsid w:val="009801D2"/>
    <w:rsid w:val="009821FC"/>
    <w:rsid w:val="00982B9C"/>
    <w:rsid w:val="00983C32"/>
    <w:rsid w:val="00984AE0"/>
    <w:rsid w:val="00984AFE"/>
    <w:rsid w:val="00985F47"/>
    <w:rsid w:val="00985F84"/>
    <w:rsid w:val="00986D26"/>
    <w:rsid w:val="0098726F"/>
    <w:rsid w:val="009875E6"/>
    <w:rsid w:val="009954D7"/>
    <w:rsid w:val="009A035F"/>
    <w:rsid w:val="009A1FEB"/>
    <w:rsid w:val="009A3554"/>
    <w:rsid w:val="009A4696"/>
    <w:rsid w:val="009A5686"/>
    <w:rsid w:val="009B0D21"/>
    <w:rsid w:val="009B2F8E"/>
    <w:rsid w:val="009B6566"/>
    <w:rsid w:val="009C0F7C"/>
    <w:rsid w:val="009C5ECC"/>
    <w:rsid w:val="009D0249"/>
    <w:rsid w:val="009D11CC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5F8"/>
    <w:rsid w:val="009F79A1"/>
    <w:rsid w:val="00A003A7"/>
    <w:rsid w:val="00A035F5"/>
    <w:rsid w:val="00A04EAD"/>
    <w:rsid w:val="00A06F3A"/>
    <w:rsid w:val="00A121E6"/>
    <w:rsid w:val="00A13CFE"/>
    <w:rsid w:val="00A14999"/>
    <w:rsid w:val="00A20401"/>
    <w:rsid w:val="00A20D88"/>
    <w:rsid w:val="00A22615"/>
    <w:rsid w:val="00A2419A"/>
    <w:rsid w:val="00A24FE6"/>
    <w:rsid w:val="00A261E5"/>
    <w:rsid w:val="00A33740"/>
    <w:rsid w:val="00A36337"/>
    <w:rsid w:val="00A3753C"/>
    <w:rsid w:val="00A4125F"/>
    <w:rsid w:val="00A4128A"/>
    <w:rsid w:val="00A41DF0"/>
    <w:rsid w:val="00A45D64"/>
    <w:rsid w:val="00A467EC"/>
    <w:rsid w:val="00A46E6E"/>
    <w:rsid w:val="00A52433"/>
    <w:rsid w:val="00A53286"/>
    <w:rsid w:val="00A55FE4"/>
    <w:rsid w:val="00A5642E"/>
    <w:rsid w:val="00A602C2"/>
    <w:rsid w:val="00A6087F"/>
    <w:rsid w:val="00A60E83"/>
    <w:rsid w:val="00A60EE4"/>
    <w:rsid w:val="00A622C7"/>
    <w:rsid w:val="00A62612"/>
    <w:rsid w:val="00A65C51"/>
    <w:rsid w:val="00A718A2"/>
    <w:rsid w:val="00A71E35"/>
    <w:rsid w:val="00A71F64"/>
    <w:rsid w:val="00A737CC"/>
    <w:rsid w:val="00A74B93"/>
    <w:rsid w:val="00A76270"/>
    <w:rsid w:val="00A80B9B"/>
    <w:rsid w:val="00A81A01"/>
    <w:rsid w:val="00A81AE3"/>
    <w:rsid w:val="00A83D72"/>
    <w:rsid w:val="00A85AA0"/>
    <w:rsid w:val="00A908B0"/>
    <w:rsid w:val="00A93635"/>
    <w:rsid w:val="00A96257"/>
    <w:rsid w:val="00A963C6"/>
    <w:rsid w:val="00AA003C"/>
    <w:rsid w:val="00AA0284"/>
    <w:rsid w:val="00AA0711"/>
    <w:rsid w:val="00AA1613"/>
    <w:rsid w:val="00AA2C03"/>
    <w:rsid w:val="00AA3AA4"/>
    <w:rsid w:val="00AA595A"/>
    <w:rsid w:val="00AB1B0A"/>
    <w:rsid w:val="00AB1BA4"/>
    <w:rsid w:val="00AB263E"/>
    <w:rsid w:val="00AB2E51"/>
    <w:rsid w:val="00AB549A"/>
    <w:rsid w:val="00AC01A8"/>
    <w:rsid w:val="00AC0915"/>
    <w:rsid w:val="00AC1648"/>
    <w:rsid w:val="00AC2F5D"/>
    <w:rsid w:val="00AC2FA7"/>
    <w:rsid w:val="00AC45F9"/>
    <w:rsid w:val="00AC4699"/>
    <w:rsid w:val="00AC5E74"/>
    <w:rsid w:val="00AC7164"/>
    <w:rsid w:val="00AD04F8"/>
    <w:rsid w:val="00AD5638"/>
    <w:rsid w:val="00AD588D"/>
    <w:rsid w:val="00AD66CC"/>
    <w:rsid w:val="00AD73F7"/>
    <w:rsid w:val="00AE02B3"/>
    <w:rsid w:val="00AE3C3E"/>
    <w:rsid w:val="00AE3CA5"/>
    <w:rsid w:val="00AE4E6F"/>
    <w:rsid w:val="00AE69EC"/>
    <w:rsid w:val="00AE7204"/>
    <w:rsid w:val="00AF00E8"/>
    <w:rsid w:val="00AF375E"/>
    <w:rsid w:val="00AF693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562F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0C21"/>
    <w:rsid w:val="00B61D3D"/>
    <w:rsid w:val="00B67EA3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754D"/>
    <w:rsid w:val="00B87820"/>
    <w:rsid w:val="00B90445"/>
    <w:rsid w:val="00B9088F"/>
    <w:rsid w:val="00B9156C"/>
    <w:rsid w:val="00B92C68"/>
    <w:rsid w:val="00B959C7"/>
    <w:rsid w:val="00B96E5F"/>
    <w:rsid w:val="00BA2FA8"/>
    <w:rsid w:val="00BA3AFE"/>
    <w:rsid w:val="00BA4D31"/>
    <w:rsid w:val="00BA73F6"/>
    <w:rsid w:val="00BB03E6"/>
    <w:rsid w:val="00BB4E35"/>
    <w:rsid w:val="00BB635D"/>
    <w:rsid w:val="00BB685D"/>
    <w:rsid w:val="00BB73CA"/>
    <w:rsid w:val="00BC0AA5"/>
    <w:rsid w:val="00BC38BF"/>
    <w:rsid w:val="00BC3C1A"/>
    <w:rsid w:val="00BC4FA6"/>
    <w:rsid w:val="00BC7DD8"/>
    <w:rsid w:val="00BC7FAC"/>
    <w:rsid w:val="00BD11F1"/>
    <w:rsid w:val="00BD245F"/>
    <w:rsid w:val="00BD2AB1"/>
    <w:rsid w:val="00BD492C"/>
    <w:rsid w:val="00BD603D"/>
    <w:rsid w:val="00BD6A8A"/>
    <w:rsid w:val="00BD7DD0"/>
    <w:rsid w:val="00BE2735"/>
    <w:rsid w:val="00BE2AF3"/>
    <w:rsid w:val="00BE3D6D"/>
    <w:rsid w:val="00BE4719"/>
    <w:rsid w:val="00BE4D8B"/>
    <w:rsid w:val="00BE53FD"/>
    <w:rsid w:val="00BE5FCC"/>
    <w:rsid w:val="00BE6AC4"/>
    <w:rsid w:val="00BF0B05"/>
    <w:rsid w:val="00BF1D96"/>
    <w:rsid w:val="00BF35A5"/>
    <w:rsid w:val="00BF4D24"/>
    <w:rsid w:val="00BF5535"/>
    <w:rsid w:val="00BF622B"/>
    <w:rsid w:val="00BF730C"/>
    <w:rsid w:val="00BF7784"/>
    <w:rsid w:val="00C00E2F"/>
    <w:rsid w:val="00C0169E"/>
    <w:rsid w:val="00C04F36"/>
    <w:rsid w:val="00C05483"/>
    <w:rsid w:val="00C05A6B"/>
    <w:rsid w:val="00C05FAA"/>
    <w:rsid w:val="00C063DD"/>
    <w:rsid w:val="00C06D0B"/>
    <w:rsid w:val="00C07A5C"/>
    <w:rsid w:val="00C101B7"/>
    <w:rsid w:val="00C1030A"/>
    <w:rsid w:val="00C11175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7E34"/>
    <w:rsid w:val="00C40965"/>
    <w:rsid w:val="00C411A7"/>
    <w:rsid w:val="00C4551F"/>
    <w:rsid w:val="00C45FF0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70A"/>
    <w:rsid w:val="00C94BA8"/>
    <w:rsid w:val="00C94EF0"/>
    <w:rsid w:val="00C96BEE"/>
    <w:rsid w:val="00C97B5A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35B8"/>
    <w:rsid w:val="00CC4E17"/>
    <w:rsid w:val="00CC54CD"/>
    <w:rsid w:val="00CD19B9"/>
    <w:rsid w:val="00CD20F7"/>
    <w:rsid w:val="00CD2EFD"/>
    <w:rsid w:val="00CD3083"/>
    <w:rsid w:val="00CD30F0"/>
    <w:rsid w:val="00CD45C5"/>
    <w:rsid w:val="00CD6534"/>
    <w:rsid w:val="00CD7DD2"/>
    <w:rsid w:val="00CE1433"/>
    <w:rsid w:val="00CE23BE"/>
    <w:rsid w:val="00CE3522"/>
    <w:rsid w:val="00CE539B"/>
    <w:rsid w:val="00CE6566"/>
    <w:rsid w:val="00CF071F"/>
    <w:rsid w:val="00CF1071"/>
    <w:rsid w:val="00CF2199"/>
    <w:rsid w:val="00CF2C9E"/>
    <w:rsid w:val="00CF4AAF"/>
    <w:rsid w:val="00CF5AE8"/>
    <w:rsid w:val="00CF736F"/>
    <w:rsid w:val="00CF77D3"/>
    <w:rsid w:val="00D03FD6"/>
    <w:rsid w:val="00D07FC9"/>
    <w:rsid w:val="00D12645"/>
    <w:rsid w:val="00D12B3E"/>
    <w:rsid w:val="00D142E0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244C"/>
    <w:rsid w:val="00D67ACE"/>
    <w:rsid w:val="00D67DF5"/>
    <w:rsid w:val="00D72381"/>
    <w:rsid w:val="00D73139"/>
    <w:rsid w:val="00D73ABC"/>
    <w:rsid w:val="00D74C71"/>
    <w:rsid w:val="00D7679C"/>
    <w:rsid w:val="00D82807"/>
    <w:rsid w:val="00D8448E"/>
    <w:rsid w:val="00D855DD"/>
    <w:rsid w:val="00D8679B"/>
    <w:rsid w:val="00D922E3"/>
    <w:rsid w:val="00D92D40"/>
    <w:rsid w:val="00D92E7E"/>
    <w:rsid w:val="00D96C64"/>
    <w:rsid w:val="00D97488"/>
    <w:rsid w:val="00DA164E"/>
    <w:rsid w:val="00DA2493"/>
    <w:rsid w:val="00DA7537"/>
    <w:rsid w:val="00DB07AB"/>
    <w:rsid w:val="00DB4D66"/>
    <w:rsid w:val="00DB7364"/>
    <w:rsid w:val="00DB7569"/>
    <w:rsid w:val="00DB7A13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F18A1"/>
    <w:rsid w:val="00DF26AD"/>
    <w:rsid w:val="00DF2DE6"/>
    <w:rsid w:val="00DF6545"/>
    <w:rsid w:val="00E00461"/>
    <w:rsid w:val="00E0279E"/>
    <w:rsid w:val="00E0454F"/>
    <w:rsid w:val="00E04DB2"/>
    <w:rsid w:val="00E05574"/>
    <w:rsid w:val="00E0654C"/>
    <w:rsid w:val="00E0686E"/>
    <w:rsid w:val="00E077EE"/>
    <w:rsid w:val="00E0784C"/>
    <w:rsid w:val="00E1007D"/>
    <w:rsid w:val="00E13213"/>
    <w:rsid w:val="00E13308"/>
    <w:rsid w:val="00E1331D"/>
    <w:rsid w:val="00E153B9"/>
    <w:rsid w:val="00E16AA0"/>
    <w:rsid w:val="00E177E1"/>
    <w:rsid w:val="00E22E34"/>
    <w:rsid w:val="00E238E9"/>
    <w:rsid w:val="00E246A4"/>
    <w:rsid w:val="00E27CD5"/>
    <w:rsid w:val="00E3136D"/>
    <w:rsid w:val="00E313AC"/>
    <w:rsid w:val="00E3157C"/>
    <w:rsid w:val="00E31A93"/>
    <w:rsid w:val="00E32437"/>
    <w:rsid w:val="00E37D5E"/>
    <w:rsid w:val="00E409A8"/>
    <w:rsid w:val="00E429D3"/>
    <w:rsid w:val="00E42CC4"/>
    <w:rsid w:val="00E434D6"/>
    <w:rsid w:val="00E445EF"/>
    <w:rsid w:val="00E44BBB"/>
    <w:rsid w:val="00E4646E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5CC1"/>
    <w:rsid w:val="00E669F7"/>
    <w:rsid w:val="00E67268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1364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5464"/>
    <w:rsid w:val="00EC79DE"/>
    <w:rsid w:val="00EC7FC2"/>
    <w:rsid w:val="00ED01DC"/>
    <w:rsid w:val="00ED07E4"/>
    <w:rsid w:val="00ED12ED"/>
    <w:rsid w:val="00ED3A33"/>
    <w:rsid w:val="00ED58F9"/>
    <w:rsid w:val="00EE161D"/>
    <w:rsid w:val="00EE21C2"/>
    <w:rsid w:val="00EE24B5"/>
    <w:rsid w:val="00EE264E"/>
    <w:rsid w:val="00EE3A43"/>
    <w:rsid w:val="00EE3A55"/>
    <w:rsid w:val="00EE3F6D"/>
    <w:rsid w:val="00EE459F"/>
    <w:rsid w:val="00EE4AD1"/>
    <w:rsid w:val="00EE5E74"/>
    <w:rsid w:val="00EE652B"/>
    <w:rsid w:val="00EE6866"/>
    <w:rsid w:val="00EE6B6B"/>
    <w:rsid w:val="00EE6DF4"/>
    <w:rsid w:val="00EF0CBF"/>
    <w:rsid w:val="00EF22CB"/>
    <w:rsid w:val="00EF2617"/>
    <w:rsid w:val="00EF42A0"/>
    <w:rsid w:val="00EF61E5"/>
    <w:rsid w:val="00EF6D00"/>
    <w:rsid w:val="00F0377C"/>
    <w:rsid w:val="00F10E2C"/>
    <w:rsid w:val="00F10FA2"/>
    <w:rsid w:val="00F10FB7"/>
    <w:rsid w:val="00F11123"/>
    <w:rsid w:val="00F12256"/>
    <w:rsid w:val="00F13ACC"/>
    <w:rsid w:val="00F14621"/>
    <w:rsid w:val="00F14B3F"/>
    <w:rsid w:val="00F14F28"/>
    <w:rsid w:val="00F1582D"/>
    <w:rsid w:val="00F21410"/>
    <w:rsid w:val="00F22A70"/>
    <w:rsid w:val="00F2492B"/>
    <w:rsid w:val="00F256CA"/>
    <w:rsid w:val="00F318E2"/>
    <w:rsid w:val="00F32C9C"/>
    <w:rsid w:val="00F32DCA"/>
    <w:rsid w:val="00F364B9"/>
    <w:rsid w:val="00F42B99"/>
    <w:rsid w:val="00F43C34"/>
    <w:rsid w:val="00F456A8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3931"/>
    <w:rsid w:val="00F75449"/>
    <w:rsid w:val="00F76C69"/>
    <w:rsid w:val="00F76E65"/>
    <w:rsid w:val="00F81814"/>
    <w:rsid w:val="00F8296B"/>
    <w:rsid w:val="00F835A8"/>
    <w:rsid w:val="00F8393B"/>
    <w:rsid w:val="00F8427F"/>
    <w:rsid w:val="00F851CB"/>
    <w:rsid w:val="00F85252"/>
    <w:rsid w:val="00F856C5"/>
    <w:rsid w:val="00F867BB"/>
    <w:rsid w:val="00F86B57"/>
    <w:rsid w:val="00F90483"/>
    <w:rsid w:val="00F90C3E"/>
    <w:rsid w:val="00F91159"/>
    <w:rsid w:val="00F93227"/>
    <w:rsid w:val="00F93948"/>
    <w:rsid w:val="00F94130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78B2"/>
    <w:rsid w:val="00FC1C8A"/>
    <w:rsid w:val="00FC3A4B"/>
    <w:rsid w:val="00FC3E53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5628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F6AD1C8"/>
  <w15:docId w15:val="{7F15FB4D-2A41-4312-9DDD-000E9CBB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11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F5ECD-4217-45F8-9662-0001C7A0F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14</TotalTime>
  <Pages>9</Pages>
  <Words>1168</Words>
  <Characters>6661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AMD Z5</cp:lastModifiedBy>
  <cp:revision>7</cp:revision>
  <cp:lastPrinted>2021-06-28T08:59:00Z</cp:lastPrinted>
  <dcterms:created xsi:type="dcterms:W3CDTF">2021-11-03T03:10:00Z</dcterms:created>
  <dcterms:modified xsi:type="dcterms:W3CDTF">2021-11-18T09:02:00Z</dcterms:modified>
</cp:coreProperties>
</file>